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5000" w:type="pct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2"/>
        <w:gridCol w:w="4868"/>
        <w:gridCol w:w="5154"/>
        <w:gridCol w:w="222"/>
      </w:tblGrid>
      <w:tr w:rsidR="00CE4DF0" w14:paraId="16C53855" w14:textId="77777777">
        <w:trPr>
          <w:trHeight w:val="983"/>
        </w:trPr>
        <w:tc>
          <w:tcPr>
            <w:tcW w:w="3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C0E314" w14:textId="77777777" w:rsidR="00CE4DF0" w:rsidRDefault="00CE4DF0" w:rsidP="007721C4">
            <w:pPr>
              <w:pStyle w:val="Titel"/>
              <w:jc w:val="left"/>
            </w:pPr>
          </w:p>
        </w:tc>
        <w:tc>
          <w:tcPr>
            <w:tcW w:w="4902" w:type="dxa"/>
            <w:shd w:val="clear" w:color="auto" w:fill="1F497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D43FEC" w14:textId="0D585A08" w:rsidR="00CE4DF0" w:rsidRDefault="001A5FF9" w:rsidP="0070417B">
            <w:pPr>
              <w:pStyle w:val="Titel"/>
              <w:jc w:val="left"/>
            </w:pPr>
            <w:r>
              <w:t xml:space="preserve">Herfst seizoen </w:t>
            </w:r>
            <w:r w:rsidR="0070417B">
              <w:t xml:space="preserve"> 202</w:t>
            </w:r>
            <w:r w:rsidR="007721C4">
              <w:t>4</w:t>
            </w:r>
            <w:r w:rsidR="00F76348">
              <w:br/>
            </w:r>
            <w:r w:rsidR="00F76348">
              <w:rPr>
                <w:lang w:bidi="nl-NL"/>
              </w:rPr>
              <w:t xml:space="preserve">Zaterdag 0chtend </w:t>
            </w:r>
          </w:p>
        </w:tc>
        <w:tc>
          <w:tcPr>
            <w:tcW w:w="522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A5096A" w14:textId="77777777" w:rsidR="00CE4DF0" w:rsidRDefault="00CE4DF0">
            <w:pPr>
              <w:pStyle w:val="Titel"/>
            </w:pPr>
          </w:p>
        </w:tc>
        <w:tc>
          <w:tcPr>
            <w:tcW w:w="32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6708B2" w14:textId="77777777" w:rsidR="00CE4DF0" w:rsidRDefault="00CE4DF0">
            <w:pPr>
              <w:pStyle w:val="Titel"/>
            </w:pPr>
          </w:p>
        </w:tc>
      </w:tr>
      <w:tr w:rsidR="00CE4DF0" w14:paraId="17592D4F" w14:textId="77777777">
        <w:trPr>
          <w:trHeight w:val="543"/>
        </w:trPr>
        <w:tc>
          <w:tcPr>
            <w:tcW w:w="3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0EDA0A" w14:textId="77777777" w:rsidR="00CE4DF0" w:rsidRDefault="00CE4DF0">
            <w:pPr>
              <w:pStyle w:val="Tekst"/>
            </w:pPr>
          </w:p>
        </w:tc>
        <w:tc>
          <w:tcPr>
            <w:tcW w:w="10124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FCF7E35" w14:textId="77777777" w:rsidR="00CE4DF0" w:rsidRDefault="00CE4DF0">
            <w:pPr>
              <w:pStyle w:val="Tekst"/>
            </w:pPr>
          </w:p>
        </w:tc>
        <w:tc>
          <w:tcPr>
            <w:tcW w:w="32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29A985" w14:textId="77777777" w:rsidR="00CE4DF0" w:rsidRDefault="00CE4DF0">
            <w:pPr>
              <w:pStyle w:val="Tekst"/>
            </w:pPr>
          </w:p>
        </w:tc>
      </w:tr>
      <w:tr w:rsidR="00CE4DF0" w14:paraId="7CD4CED3" w14:textId="77777777">
        <w:trPr>
          <w:trHeight w:val="10672"/>
        </w:trPr>
        <w:tc>
          <w:tcPr>
            <w:tcW w:w="3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2BE8F2" w14:textId="77777777" w:rsidR="00CE4DF0" w:rsidRDefault="00CE4DF0">
            <w:pPr>
              <w:pStyle w:val="Tekst"/>
            </w:pPr>
          </w:p>
        </w:tc>
        <w:tc>
          <w:tcPr>
            <w:tcW w:w="10124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945D0F" w14:textId="77777777" w:rsidR="001A5FF9" w:rsidRDefault="00662F82">
            <w:r>
              <w:t xml:space="preserve">Er start een groep om  09.30 of 11.00 uur, </w:t>
            </w:r>
          </w:p>
          <w:p w14:paraId="14C2FDCA" w14:textId="77777777" w:rsidR="00CE4DF0" w:rsidRDefault="00662F82">
            <w:r>
              <w:t xml:space="preserve">de indeling </w:t>
            </w:r>
            <w:r w:rsidR="001A5FF9">
              <w:t>krijg je een week van te voren via een email.</w:t>
            </w:r>
          </w:p>
          <w:tbl>
            <w:tblPr>
              <w:tblW w:w="9908" w:type="dxa"/>
              <w:tblCellMar>
                <w:left w:w="10" w:type="dxa"/>
                <w:right w:w="10" w:type="dxa"/>
              </w:tblCellMar>
              <w:tblLook w:val="04A0" w:firstRow="1" w:lastRow="0" w:firstColumn="1" w:lastColumn="0" w:noHBand="0" w:noVBand="1"/>
            </w:tblPr>
            <w:tblGrid>
              <w:gridCol w:w="1152"/>
              <w:gridCol w:w="236"/>
              <w:gridCol w:w="1152"/>
              <w:gridCol w:w="236"/>
              <w:gridCol w:w="2880"/>
              <w:gridCol w:w="236"/>
              <w:gridCol w:w="236"/>
              <w:gridCol w:w="403"/>
              <w:gridCol w:w="236"/>
              <w:gridCol w:w="3141"/>
            </w:tblGrid>
            <w:tr w:rsidR="00CE4DF0" w:rsidRPr="001A5FF9" w14:paraId="5A6AE548" w14:textId="77777777">
              <w:tc>
                <w:tcPr>
                  <w:tcW w:w="1152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178EF318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6210A8D9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1152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342A7176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B4F9388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880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16DBB62E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05E8BA29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4C3A7A41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3780" w:type="dxa"/>
                  <w:gridSpan w:val="3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A70F4C3" w14:textId="77777777" w:rsidR="00CE4DF0" w:rsidRPr="001A5FF9" w:rsidRDefault="00F76348">
                  <w:pPr>
                    <w:pStyle w:val="Legendatekst"/>
                    <w:rPr>
                      <w:lang w:val="en-US"/>
                    </w:rPr>
                  </w:pPr>
                  <w:r>
                    <w:rPr>
                      <w:lang w:val="en-US" w:bidi="nl-NL"/>
                    </w:rPr>
                    <w:t>T - Twitter / F - Facebook / I - Instagram /</w:t>
                  </w:r>
                  <w:r>
                    <w:rPr>
                      <w:lang w:val="en-US" w:bidi="nl-NL"/>
                    </w:rPr>
                    <w:br/>
                    <w:t>P - Pinterest / L - LinkedIn</w:t>
                  </w:r>
                </w:p>
              </w:tc>
            </w:tr>
            <w:tr w:rsidR="00CE4DF0" w14:paraId="065EDD59" w14:textId="77777777">
              <w:tc>
                <w:tcPr>
                  <w:tcW w:w="1152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1EAF284" w14:textId="77777777" w:rsidR="00CE4DF0" w:rsidRDefault="00F76348">
                  <w:pPr>
                    <w:pStyle w:val="Blauwe"/>
                  </w:pPr>
                  <w:r>
                    <w:rPr>
                      <w:lang w:bidi="nl-NL"/>
                    </w:rPr>
                    <w:t>Datum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3D66995B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1152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24160503" w14:textId="77777777" w:rsidR="00CE4DF0" w:rsidRDefault="00F76348">
                  <w:pPr>
                    <w:pStyle w:val="Blauwe"/>
                  </w:pPr>
                  <w:r>
                    <w:rPr>
                      <w:lang w:bidi="nl-NL"/>
                    </w:rPr>
                    <w:t>Tijd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BCB0C78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880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37AA4344" w14:textId="77777777" w:rsidR="00CE4DF0" w:rsidRDefault="00F76348">
                  <w:pPr>
                    <w:pStyle w:val="Blauwe"/>
                  </w:pPr>
                  <w:r>
                    <w:rPr>
                      <w:lang w:bidi="nl-NL"/>
                    </w:rPr>
                    <w:t>Thema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19E3624B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433EA1E0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3780" w:type="dxa"/>
                  <w:gridSpan w:val="3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4D4E4EB" w14:textId="77777777" w:rsidR="00CE4DF0" w:rsidRDefault="00F76348">
                  <w:pPr>
                    <w:pStyle w:val="Blauwe"/>
                  </w:pPr>
                  <w:r>
                    <w:rPr>
                      <w:lang w:bidi="nl-NL"/>
                    </w:rPr>
                    <w:t>Sociaal netwerk/notitie</w:t>
                  </w:r>
                </w:p>
              </w:tc>
            </w:tr>
            <w:tr w:rsidR="00CE4DF0" w14:paraId="204EAD15" w14:textId="77777777">
              <w:tc>
                <w:tcPr>
                  <w:tcW w:w="1152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05E47DF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BF7F3C1" w14:textId="77777777" w:rsidR="00CE4DF0" w:rsidRDefault="00CE4DF0"/>
              </w:tc>
              <w:tc>
                <w:tcPr>
                  <w:tcW w:w="1152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24F005E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BCDE26E" w14:textId="77777777" w:rsidR="00CE4DF0" w:rsidRDefault="00CE4DF0"/>
              </w:tc>
              <w:tc>
                <w:tcPr>
                  <w:tcW w:w="2880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47445FD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BADE54F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942DED8" w14:textId="77777777" w:rsidR="00CE4DF0" w:rsidRDefault="00CE4DF0"/>
              </w:tc>
              <w:tc>
                <w:tcPr>
                  <w:tcW w:w="403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56BC176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1E9A02A" w14:textId="77777777" w:rsidR="00CE4DF0" w:rsidRDefault="00CE4DF0"/>
              </w:tc>
              <w:tc>
                <w:tcPr>
                  <w:tcW w:w="3141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AB22BFE" w14:textId="77777777" w:rsidR="00CE4DF0" w:rsidRDefault="00CE4DF0"/>
              </w:tc>
            </w:tr>
            <w:tr w:rsidR="00CE4DF0" w14:paraId="1C9E30B8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552C823" w14:textId="75AFD8A6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3D4A17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F42EEEE" w14:textId="043808F6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5D4E9B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417EA3A" w14:textId="59E4F2A4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481827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7780A4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32FB60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86677F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E1527A1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25196284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BBFC587" w14:textId="4ECACA2D" w:rsidR="00CE4DF0" w:rsidRDefault="001A5FF9">
                  <w:pPr>
                    <w:pStyle w:val="Tekst"/>
                  </w:pPr>
                  <w:r>
                    <w:t>1</w:t>
                  </w:r>
                  <w:r w:rsidR="007721C4">
                    <w:t>4-</w:t>
                  </w:r>
                  <w:r>
                    <w:t>09-</w:t>
                  </w:r>
                  <w:r w:rsidR="007721C4">
                    <w:t>24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709BF3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BF93524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278543C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D445771" w14:textId="74BD323C" w:rsidR="00CE4DF0" w:rsidRDefault="006B20F1">
                  <w:pPr>
                    <w:pStyle w:val="Tekst"/>
                  </w:pPr>
                  <w:r>
                    <w:rPr>
                      <w:vertAlign w:val="superscript"/>
                    </w:rPr>
                    <w:t>1</w:t>
                  </w:r>
                  <w:r w:rsidR="00F76348">
                    <w:rPr>
                      <w:vertAlign w:val="superscript"/>
                    </w:rPr>
                    <w:t>e</w:t>
                  </w:r>
                  <w:r w:rsidR="00F76348"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1DB552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65DACF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2C1D26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0B2971C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5BDC25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1E4A9A8F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A51D442" w14:textId="5CF91D31" w:rsidR="00CE4DF0" w:rsidRDefault="001A5FF9">
                  <w:pPr>
                    <w:pStyle w:val="Tekst"/>
                  </w:pPr>
                  <w:r>
                    <w:t>2</w:t>
                  </w:r>
                  <w:r w:rsidR="007721C4">
                    <w:t>1</w:t>
                  </w:r>
                  <w:r>
                    <w:t>-09</w:t>
                  </w:r>
                  <w:r w:rsidR="0050571C">
                    <w:t>-2</w:t>
                  </w:r>
                  <w:r w:rsidR="007721C4">
                    <w:t>4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048B96C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0FE4F16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72CB33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8E435F9" w14:textId="58E12902" w:rsidR="00CE4DF0" w:rsidRDefault="006B20F1">
                  <w:pPr>
                    <w:pStyle w:val="Tekst"/>
                  </w:pPr>
                  <w:r>
                    <w:rPr>
                      <w:vertAlign w:val="superscript"/>
                    </w:rPr>
                    <w:t>2</w:t>
                  </w:r>
                  <w:r w:rsidR="00C46444" w:rsidRPr="00C46444">
                    <w:rPr>
                      <w:vertAlign w:val="superscript"/>
                    </w:rPr>
                    <w:t>e</w:t>
                  </w:r>
                  <w:r w:rsidR="00C46444">
                    <w:t xml:space="preserve"> </w:t>
                  </w:r>
                  <w:r w:rsidR="00F76348">
                    <w:t>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5F76800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F5D99F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4E8B45C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E5BEB2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7597782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01902899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F181BBE" w14:textId="7F09A881" w:rsidR="00CE4DF0" w:rsidRDefault="007721C4" w:rsidP="001A5FF9">
                  <w:pPr>
                    <w:pStyle w:val="Tekst"/>
                  </w:pPr>
                  <w:r>
                    <w:t>28</w:t>
                  </w:r>
                  <w:r w:rsidR="0041136F">
                    <w:t>-09</w:t>
                  </w:r>
                  <w:r w:rsidR="00F76348">
                    <w:t>-2</w:t>
                  </w:r>
                  <w:r>
                    <w:t>4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AED1FE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5EE3053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DC08B3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AA67A4" w14:textId="7CB87590" w:rsidR="00CE4DF0" w:rsidRDefault="006B20F1">
                  <w:pPr>
                    <w:pStyle w:val="Tekst"/>
                  </w:pPr>
                  <w:r>
                    <w:rPr>
                      <w:vertAlign w:val="superscript"/>
                    </w:rPr>
                    <w:t>3</w:t>
                  </w:r>
                  <w:r w:rsidR="00C46444" w:rsidRPr="00C46444">
                    <w:rPr>
                      <w:vertAlign w:val="superscript"/>
                    </w:rPr>
                    <w:t>e</w:t>
                  </w:r>
                  <w:r w:rsidR="00C46444">
                    <w:t xml:space="preserve"> </w:t>
                  </w:r>
                  <w:r w:rsidR="00F76348">
                    <w:t>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A56FF87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695CF1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C3742A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F06016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47181DF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2B5A4FEB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2722E3B" w14:textId="5DAE6435" w:rsidR="00CE4DF0" w:rsidRDefault="001A5FF9">
                  <w:pPr>
                    <w:pStyle w:val="Tekst"/>
                  </w:pPr>
                  <w:r>
                    <w:t>0</w:t>
                  </w:r>
                  <w:r w:rsidR="007721C4">
                    <w:t>5</w:t>
                  </w:r>
                  <w:r>
                    <w:t>-10</w:t>
                  </w:r>
                  <w:r w:rsidR="00F76348">
                    <w:t>-2</w:t>
                  </w:r>
                  <w:r w:rsidR="007721C4">
                    <w:t>4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1644D3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FF2729C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3239AF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7FDF7B0" w14:textId="7BD7FD8F" w:rsidR="00CE4DF0" w:rsidRDefault="006B20F1">
                  <w:pPr>
                    <w:pStyle w:val="Tekst"/>
                  </w:pPr>
                  <w:r>
                    <w:rPr>
                      <w:vertAlign w:val="superscript"/>
                    </w:rPr>
                    <w:t>4</w:t>
                  </w:r>
                  <w:r w:rsidR="00C46444" w:rsidRPr="00C46444">
                    <w:rPr>
                      <w:vertAlign w:val="superscript"/>
                    </w:rPr>
                    <w:t>e</w:t>
                  </w:r>
                  <w:r w:rsidR="00C46444">
                    <w:t xml:space="preserve"> </w:t>
                  </w:r>
                  <w:r w:rsidR="00F76348">
                    <w:t>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513E69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783006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B37AC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B7A452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CBC356D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3CC24D34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81FC2DB" w14:textId="3D5B3142" w:rsidR="00CE4DF0" w:rsidRDefault="0041136F">
                  <w:pPr>
                    <w:pStyle w:val="Tekst"/>
                  </w:pPr>
                  <w:r>
                    <w:t>1</w:t>
                  </w:r>
                  <w:r w:rsidR="007721C4">
                    <w:t>2</w:t>
                  </w:r>
                  <w:r w:rsidR="001A5FF9">
                    <w:t>-10-2</w:t>
                  </w:r>
                  <w:r w:rsidR="007721C4">
                    <w:t>4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583402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740BD8F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9B4E2E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B727EFB" w14:textId="09B45492" w:rsidR="00CE4DF0" w:rsidRDefault="006B20F1">
                  <w:pPr>
                    <w:pStyle w:val="Tekst"/>
                  </w:pPr>
                  <w:r>
                    <w:rPr>
                      <w:vertAlign w:val="superscript"/>
                    </w:rPr>
                    <w:t>5</w:t>
                  </w:r>
                  <w:r w:rsidR="00C46444" w:rsidRPr="00C46444">
                    <w:rPr>
                      <w:vertAlign w:val="superscript"/>
                    </w:rPr>
                    <w:t>e</w:t>
                  </w:r>
                  <w:r w:rsidR="00C46444">
                    <w:t xml:space="preserve"> </w:t>
                  </w:r>
                  <w:r w:rsidR="00F76348"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27E37B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F2BCA0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DF2865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C18DE5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115CF67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282A8B5E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51892DF" w14:textId="7F7F9751" w:rsidR="00CE4DF0" w:rsidRDefault="007721C4">
                  <w:pPr>
                    <w:pStyle w:val="Tekst"/>
                  </w:pPr>
                  <w:r>
                    <w:t>19</w:t>
                  </w:r>
                  <w:r w:rsidR="0041136F">
                    <w:t>-10-2</w:t>
                  </w:r>
                  <w:r>
                    <w:t>4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AC71ED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3F645C3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9DF441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54543E3" w14:textId="039604E6" w:rsidR="00CE4DF0" w:rsidRDefault="006B20F1">
                  <w:pPr>
                    <w:pStyle w:val="Tekst"/>
                  </w:pPr>
                  <w:r>
                    <w:rPr>
                      <w:vertAlign w:val="superscript"/>
                    </w:rPr>
                    <w:t>6</w:t>
                  </w:r>
                  <w:r w:rsidR="00C46444" w:rsidRPr="00C46444">
                    <w:rPr>
                      <w:vertAlign w:val="superscript"/>
                    </w:rPr>
                    <w:t>e</w:t>
                  </w:r>
                  <w:r w:rsidR="00C46444">
                    <w:t xml:space="preserve"> </w:t>
                  </w:r>
                  <w:r w:rsidR="00F76348"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D4A213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FE965A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EE226C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5AB3FC7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5BABE7D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38D1DF84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3315358" w14:textId="6C4F2227" w:rsidR="00CE4DF0" w:rsidRDefault="007721C4">
                  <w:pPr>
                    <w:pStyle w:val="Tekst"/>
                  </w:pPr>
                  <w:r>
                    <w:t>26-10-24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657014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2D9D8DE" w14:textId="750FBF0C" w:rsidR="00CE4DF0" w:rsidRDefault="006D7CE3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A618AB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B13BF63" w14:textId="5D7F6C39" w:rsidR="00CE4DF0" w:rsidRDefault="006D7CE3">
                  <w:pPr>
                    <w:pStyle w:val="Tekst"/>
                  </w:pPr>
                  <w:r>
                    <w:t>7</w:t>
                  </w:r>
                  <w:r w:rsidRPr="006D7CE3"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FA20D30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6E0A43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30860D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3770A9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8DD31F1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688F3ECD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678932F" w14:textId="50FCC9F0" w:rsidR="00CE4DF0" w:rsidRDefault="0041136F">
                  <w:pPr>
                    <w:pStyle w:val="Tekst"/>
                  </w:pPr>
                  <w:r>
                    <w:t>0</w:t>
                  </w:r>
                  <w:r w:rsidR="007721C4">
                    <w:t>2</w:t>
                  </w:r>
                  <w:r>
                    <w:t>-</w:t>
                  </w:r>
                  <w:r w:rsidR="001A5FF9">
                    <w:t>11</w:t>
                  </w:r>
                  <w:r w:rsidR="00F76348">
                    <w:t>-2</w:t>
                  </w:r>
                  <w:r w:rsidR="007721C4">
                    <w:t>4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AB34FC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C099AF5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78A6BE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45AD1B7" w14:textId="487113E8" w:rsidR="00CE4DF0" w:rsidRDefault="006D7CE3">
                  <w:pPr>
                    <w:pStyle w:val="Tekst"/>
                  </w:pPr>
                  <w:r>
                    <w:t>8</w:t>
                  </w:r>
                  <w:r w:rsidRPr="006D7CE3">
                    <w:rPr>
                      <w:vertAlign w:val="superscript"/>
                    </w:rPr>
                    <w:t>e</w:t>
                  </w:r>
                  <w:r>
                    <w:t xml:space="preserve"> </w:t>
                  </w:r>
                  <w:r w:rsidR="00C46444">
                    <w:t xml:space="preserve"> </w:t>
                  </w:r>
                  <w:r w:rsidR="00F76348"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B2C2DEC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8EAABC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DCC9A4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477D5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AA07402" w14:textId="77777777" w:rsidR="00CE4DF0" w:rsidRDefault="00CE4DF0">
                  <w:pPr>
                    <w:pStyle w:val="Tekst"/>
                  </w:pPr>
                </w:p>
              </w:tc>
            </w:tr>
            <w:tr w:rsidR="0041136F" w14:paraId="096C87B7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BF6D5B" w14:textId="1CB40988" w:rsidR="0041136F" w:rsidRDefault="007721C4">
                  <w:pPr>
                    <w:pStyle w:val="Tekst"/>
                  </w:pPr>
                  <w:r>
                    <w:t>09</w:t>
                  </w:r>
                  <w:r w:rsidR="0041136F">
                    <w:t>-11-2</w:t>
                  </w:r>
                  <w:r>
                    <w:t>4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5D3075C" w14:textId="77777777" w:rsidR="0041136F" w:rsidRDefault="0041136F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BCE4351" w14:textId="4FB2B20A" w:rsidR="0041136F" w:rsidRDefault="007721C4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2F94DAB" w14:textId="77777777" w:rsidR="0041136F" w:rsidRDefault="0041136F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12591C1" w14:textId="026C54DD" w:rsidR="0041136F" w:rsidRDefault="006D7CE3">
                  <w:pPr>
                    <w:pStyle w:val="Tekst"/>
                  </w:pPr>
                  <w:r>
                    <w:t>9</w:t>
                  </w:r>
                  <w:r w:rsidRPr="006D7CE3">
                    <w:rPr>
                      <w:vertAlign w:val="superscript"/>
                    </w:rPr>
                    <w:t>e</w:t>
                  </w:r>
                  <w:r>
                    <w:t xml:space="preserve"> </w:t>
                  </w:r>
                  <w:r w:rsidR="007721C4">
                    <w:t xml:space="preserve"> </w:t>
                  </w:r>
                  <w:r w:rsidR="0041136F">
                    <w:t xml:space="preserve"> training 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9558408" w14:textId="77777777" w:rsidR="0041136F" w:rsidRDefault="0041136F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0B72ED3" w14:textId="77777777" w:rsidR="0041136F" w:rsidRDefault="0041136F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E8C41AC" w14:textId="77777777" w:rsidR="0041136F" w:rsidRDefault="0041136F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5C04857" w14:textId="77777777" w:rsidR="0041136F" w:rsidRDefault="0041136F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CA3F7F7" w14:textId="77777777" w:rsidR="0041136F" w:rsidRDefault="0041136F">
                  <w:pPr>
                    <w:pStyle w:val="Tekst"/>
                  </w:pPr>
                </w:p>
              </w:tc>
            </w:tr>
            <w:tr w:rsidR="00CE4DF0" w14:paraId="75002E7E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A6922A7" w14:textId="0999C38E" w:rsidR="00CE4DF0" w:rsidRDefault="007721C4">
                  <w:pPr>
                    <w:pStyle w:val="Tekst"/>
                  </w:pPr>
                  <w:r>
                    <w:t>16</w:t>
                  </w:r>
                  <w:r w:rsidR="001A5FF9">
                    <w:t>-11</w:t>
                  </w:r>
                  <w:r w:rsidR="00F76348">
                    <w:t>-2</w:t>
                  </w:r>
                  <w:r>
                    <w:t>4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6334E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F0C89A" w14:textId="03006383" w:rsidR="00CE4DF0" w:rsidRDefault="001A5FF9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64C712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D9D70EE" w14:textId="00873E99" w:rsidR="00CE4DF0" w:rsidRDefault="006D7CE3">
                  <w:pPr>
                    <w:pStyle w:val="Tekst"/>
                  </w:pPr>
                  <w:r>
                    <w:t>10</w:t>
                  </w:r>
                  <w:r w:rsidRPr="006D7CE3">
                    <w:rPr>
                      <w:vertAlign w:val="superscript"/>
                    </w:rPr>
                    <w:t>e</w:t>
                  </w:r>
                  <w:r>
                    <w:t xml:space="preserve"> </w:t>
                  </w:r>
                  <w:r w:rsidR="00C46444">
                    <w:t xml:space="preserve"> training ,</w:t>
                  </w:r>
                  <w:r>
                    <w:t xml:space="preserve"> laatste puppy les</w:t>
                  </w:r>
                  <w:r w:rsidR="00C46444">
                    <w:t xml:space="preserve"> 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C02482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E96FD60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183135C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C8A6ED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5CAED59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0F74DE49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3049CB3" w14:textId="6BA3FA13" w:rsidR="00CE4DF0" w:rsidRDefault="00C46444">
                  <w:pPr>
                    <w:pStyle w:val="Tekst"/>
                  </w:pPr>
                  <w:r>
                    <w:t>2</w:t>
                  </w:r>
                  <w:r w:rsidR="007721C4">
                    <w:t>3</w:t>
                  </w:r>
                  <w:r>
                    <w:t>-11-2</w:t>
                  </w:r>
                  <w:r w:rsidR="007721C4">
                    <w:t>4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2FC3B80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1834105" w14:textId="1EFA4F7D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362140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4A7AF75" w14:textId="15EC22A8" w:rsidR="00CE4DF0" w:rsidRDefault="006D7CE3">
                  <w:pPr>
                    <w:pStyle w:val="Tekst"/>
                  </w:pPr>
                  <w:r>
                    <w:t>Geen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002DD97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8FBCBA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C007A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7F1760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54A5393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7ED12BED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1804C9F" w14:textId="1C7739C5" w:rsidR="00CE4DF0" w:rsidRDefault="007721C4">
                  <w:pPr>
                    <w:pStyle w:val="Tekst"/>
                  </w:pPr>
                  <w:r>
                    <w:t>30-11-24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20828C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116344" w14:textId="077B96D9" w:rsidR="00CE4DF0" w:rsidRDefault="006B20F1">
                  <w:pPr>
                    <w:pStyle w:val="Tekst"/>
                  </w:pPr>
                  <w:r>
                    <w:t>Tijden volgen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C19DCA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733D9CD" w14:textId="10488D2E" w:rsidR="00CE4DF0" w:rsidRDefault="006B20F1">
                  <w:pPr>
                    <w:pStyle w:val="Tekst"/>
                  </w:pPr>
                  <w:r>
                    <w:t xml:space="preserve">Examen dag ! 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B37581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53BB3F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E74C2E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065270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3960F2F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77229F62" w14:textId="77777777">
              <w:trPr>
                <w:trHeight w:val="227"/>
              </w:trPr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98F299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43B87D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AD7BC0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154CF0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9716C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850FAC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5B2662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8058F9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861821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FC9ADEF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6A8205CA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64972A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AC05AD7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069D2B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6C5331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6468C57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B82D74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58960F7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259909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10DA94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425001D" w14:textId="77777777" w:rsidR="00CE4DF0" w:rsidRDefault="00CE4DF0">
                  <w:pPr>
                    <w:pStyle w:val="Tekst"/>
                  </w:pPr>
                </w:p>
              </w:tc>
            </w:tr>
          </w:tbl>
          <w:p w14:paraId="19250B80" w14:textId="77777777" w:rsidR="00CE4DF0" w:rsidRDefault="00CE4DF0">
            <w:pPr>
              <w:pStyle w:val="Tekst"/>
            </w:pPr>
          </w:p>
        </w:tc>
        <w:tc>
          <w:tcPr>
            <w:tcW w:w="32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36DD4E" w14:textId="77777777" w:rsidR="00CE4DF0" w:rsidRDefault="00CE4DF0">
            <w:pPr>
              <w:pStyle w:val="Tekst"/>
            </w:pPr>
          </w:p>
        </w:tc>
      </w:tr>
    </w:tbl>
    <w:p w14:paraId="0B0F7E86" w14:textId="77777777" w:rsidR="00CE4DF0" w:rsidRDefault="00CE4DF0" w:rsidP="007B483D"/>
    <w:sectPr w:rsidR="00CE4DF0" w:rsidSect="00C46444">
      <w:headerReference w:type="default" r:id="rId6"/>
      <w:footerReference w:type="default" r:id="rId7"/>
      <w:pgSz w:w="11906" w:h="16838"/>
      <w:pgMar w:top="720" w:right="720" w:bottom="720" w:left="720" w:header="680" w:footer="709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81CA565" w14:textId="77777777" w:rsidR="00096F72" w:rsidRDefault="00096F72">
      <w:r>
        <w:separator/>
      </w:r>
    </w:p>
  </w:endnote>
  <w:endnote w:type="continuationSeparator" w:id="0">
    <w:p w14:paraId="7BCB8306" w14:textId="77777777" w:rsidR="00096F72" w:rsidRDefault="00096F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10877" w:type="dxa"/>
      <w:tblCellMar>
        <w:left w:w="10" w:type="dxa"/>
        <w:right w:w="10" w:type="dxa"/>
      </w:tblCellMar>
      <w:tblLook w:val="04A0" w:firstRow="1" w:lastRow="0" w:firstColumn="1" w:lastColumn="0" w:noHBand="0" w:noVBand="1"/>
    </w:tblPr>
    <w:tblGrid>
      <w:gridCol w:w="3625"/>
      <w:gridCol w:w="3628"/>
      <w:gridCol w:w="3624"/>
    </w:tblGrid>
    <w:tr w:rsidR="006565C1" w14:paraId="2B852587" w14:textId="77777777">
      <w:trPr>
        <w:trHeight w:val="806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7F144448" w14:textId="3420D52A" w:rsidR="00F8208E" w:rsidRDefault="00FB2AC0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408C160C" wp14:editId="7C67C5EB">
                    <wp:extent cx="154940" cy="201930"/>
                    <wp:effectExtent l="0" t="0" r="6985" b="7620"/>
                    <wp:docPr id="874088605" name="AutoShape 18" descr="pictogram GPS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54940" cy="201930"/>
                            </a:xfrm>
                            <a:custGeom>
                              <a:avLst/>
                              <a:gdLst>
                                <a:gd name="T0" fmla="*/ 77468 w 21600"/>
                                <a:gd name="T1" fmla="*/ 0 h 21600"/>
                                <a:gd name="T2" fmla="*/ 154935 w 21600"/>
                                <a:gd name="T3" fmla="*/ 100963 h 21600"/>
                                <a:gd name="T4" fmla="*/ 77468 w 21600"/>
                                <a:gd name="T5" fmla="*/ 201926 h 21600"/>
                                <a:gd name="T6" fmla="*/ 0 w 21600"/>
                                <a:gd name="T7" fmla="*/ 100963 h 21600"/>
                                <a:gd name="T8" fmla="*/ 77468 w 21600"/>
                                <a:gd name="T9" fmla="*/ 100963 h 21600"/>
                                <a:gd name="T10" fmla="*/ 77468 w 21600"/>
                                <a:gd name="T11" fmla="*/ 100963 h 21600"/>
                                <a:gd name="T12" fmla="*/ 77468 w 21600"/>
                                <a:gd name="T13" fmla="*/ 100963 h 21600"/>
                                <a:gd name="T14" fmla="*/ 77468 w 21600"/>
                                <a:gd name="T15" fmla="*/ 100963 h 21600"/>
                                <a:gd name="T16" fmla="*/ 17694720 60000 65536"/>
                                <a:gd name="T17" fmla="*/ 0 60000 65536"/>
                                <a:gd name="T18" fmla="*/ 5898240 60000 65536"/>
                                <a:gd name="T19" fmla="*/ 11796480 60000 65536"/>
                                <a:gd name="T20" fmla="*/ 0 60000 65536"/>
                                <a:gd name="T21" fmla="*/ 5898240 60000 65536"/>
                                <a:gd name="T22" fmla="*/ 11796480 60000 65536"/>
                                <a:gd name="T23" fmla="*/ 17694720 60000 65536"/>
                                <a:gd name="T24" fmla="*/ 0 w 21600"/>
                                <a:gd name="T25" fmla="*/ 0 h 21600"/>
                                <a:gd name="T26" fmla="*/ 21600 w 21600"/>
                                <a:gd name="T27" fmla="*/ 21600 h 21600"/>
                              </a:gdLst>
                              <a:ahLst/>
                              <a:cxnLst>
                                <a:cxn ang="T16">
                                  <a:pos x="T0" y="T1"/>
                                </a:cxn>
                                <a:cxn ang="T17">
                                  <a:pos x="T2" y="T3"/>
                                </a:cxn>
                                <a:cxn ang="T18">
                                  <a:pos x="T4" y="T5"/>
                                </a:cxn>
                                <a:cxn ang="T19">
                                  <a:pos x="T6" y="T7"/>
                                </a:cxn>
                                <a:cxn ang="T20">
                                  <a:pos x="T8" y="T9"/>
                                </a:cxn>
                                <a:cxn ang="T21">
                                  <a:pos x="T10" y="T11"/>
                                </a:cxn>
                                <a:cxn ang="T22">
                                  <a:pos x="T12" y="T13"/>
                                </a:cxn>
                                <a:cxn ang="T23">
                                  <a:pos x="T14" y="T15"/>
                                </a:cxn>
                              </a:cxnLst>
                              <a:rect l="T24" t="T25" r="T26" b="T27"/>
                              <a:pathLst>
                                <a:path w="21600" h="21600">
                                  <a:moveTo>
                                    <a:pt x="10800" y="0"/>
                                  </a:moveTo>
                                  <a:cubicBezTo>
                                    <a:pt x="4780" y="0"/>
                                    <a:pt x="0" y="3668"/>
                                    <a:pt x="0" y="8287"/>
                                  </a:cubicBezTo>
                                  <a:cubicBezTo>
                                    <a:pt x="0" y="12906"/>
                                    <a:pt x="10800" y="21600"/>
                                    <a:pt x="10800" y="21600"/>
                                  </a:cubicBezTo>
                                  <a:cubicBezTo>
                                    <a:pt x="10800" y="21600"/>
                                    <a:pt x="21600" y="12906"/>
                                    <a:pt x="21600" y="8287"/>
                                  </a:cubicBezTo>
                                  <a:cubicBezTo>
                                    <a:pt x="21600" y="3804"/>
                                    <a:pt x="16820" y="0"/>
                                    <a:pt x="10800" y="0"/>
                                  </a:cubicBezTo>
                                  <a:close/>
                                  <a:moveTo>
                                    <a:pt x="10800" y="11819"/>
                                  </a:moveTo>
                                  <a:cubicBezTo>
                                    <a:pt x="8144" y="11819"/>
                                    <a:pt x="5843" y="10189"/>
                                    <a:pt x="5843" y="8015"/>
                                  </a:cubicBezTo>
                                  <a:cubicBezTo>
                                    <a:pt x="5843" y="5977"/>
                                    <a:pt x="7967" y="4211"/>
                                    <a:pt x="10800" y="4211"/>
                                  </a:cubicBezTo>
                                  <a:cubicBezTo>
                                    <a:pt x="13456" y="4211"/>
                                    <a:pt x="15757" y="5842"/>
                                    <a:pt x="15757" y="8015"/>
                                  </a:cubicBezTo>
                                  <a:cubicBezTo>
                                    <a:pt x="15757" y="10189"/>
                                    <a:pt x="13456" y="11819"/>
                                    <a:pt x="10800" y="11819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102B1FF1" id="AutoShape 18" o:spid="_x0000_s1026" alt="pictogram GPS" style="width:12.2pt;height:15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" path="m10800,c4780,,,3668,,8287v,4619,10800,13313,10800,13313c10800,21600,21600,12906,21600,8287,21600,3804,16820,,10800,xm10800,11819v-2656,,-4957,-1630,-4957,-3804c5843,5977,7967,4211,10800,4211v2656,,4957,1631,4957,3804c15757,10189,13456,11819,10800,11819xe" fillcolor="#1f497d" stroked="f">
                    <v:path arrowok="t" o:connecttype="custom" o:connectlocs="555689,0;1111372,943864;555689,1887728;0,943864;555689,943864;555689,943864;555689,943864;555689,943864" o:connectangles="270,0,90,180,0,90,180,270" textboxrect="0,0,21600,21600"/>
                    <w10:anchorlock/>
                  </v:shape>
                </w:pict>
              </mc:Fallback>
            </mc:AlternateContent>
          </w: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478C8361" w14:textId="0450A464" w:rsidR="00F8208E" w:rsidRDefault="00FB2AC0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1CF8F039" wp14:editId="745F3A68">
                    <wp:extent cx="165100" cy="165100"/>
                    <wp:effectExtent l="9525" t="9525" r="6350" b="6350"/>
                    <wp:docPr id="1079826374" name="AutoShape 17" descr="Telefoonpictogram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65100" cy="165100"/>
                            </a:xfrm>
                            <a:custGeom>
                              <a:avLst/>
                              <a:gdLst>
                                <a:gd name="T0" fmla="*/ 82552 w 21600"/>
                                <a:gd name="T1" fmla="*/ 0 h 21600"/>
                                <a:gd name="T2" fmla="*/ 165104 w 21600"/>
                                <a:gd name="T3" fmla="*/ 82552 h 21600"/>
                                <a:gd name="T4" fmla="*/ 82552 w 21600"/>
                                <a:gd name="T5" fmla="*/ 165104 h 21600"/>
                                <a:gd name="T6" fmla="*/ 0 w 21600"/>
                                <a:gd name="T7" fmla="*/ 82552 h 21600"/>
                                <a:gd name="T8" fmla="*/ 82552 w 21600"/>
                                <a:gd name="T9" fmla="*/ 82552 h 21600"/>
                                <a:gd name="T10" fmla="*/ 82552 w 21600"/>
                                <a:gd name="T11" fmla="*/ 82552 h 21600"/>
                                <a:gd name="T12" fmla="*/ 82552 w 21600"/>
                                <a:gd name="T13" fmla="*/ 82552 h 21600"/>
                                <a:gd name="T14" fmla="*/ 82552 w 21600"/>
                                <a:gd name="T15" fmla="*/ 82552 h 21600"/>
                                <a:gd name="T16" fmla="*/ 17694720 60000 65536"/>
                                <a:gd name="T17" fmla="*/ 0 60000 65536"/>
                                <a:gd name="T18" fmla="*/ 5898240 60000 65536"/>
                                <a:gd name="T19" fmla="*/ 11796480 60000 65536"/>
                                <a:gd name="T20" fmla="*/ 0 60000 65536"/>
                                <a:gd name="T21" fmla="*/ 5898240 60000 65536"/>
                                <a:gd name="T22" fmla="*/ 11796480 60000 65536"/>
                                <a:gd name="T23" fmla="*/ 17694720 60000 65536"/>
                                <a:gd name="T24" fmla="*/ 0 w 21600"/>
                                <a:gd name="T25" fmla="*/ 0 h 21600"/>
                                <a:gd name="T26" fmla="*/ 21600 w 21600"/>
                                <a:gd name="T27" fmla="*/ 21600 h 21600"/>
                              </a:gdLst>
                              <a:ahLst/>
                              <a:cxnLst>
                                <a:cxn ang="T16">
                                  <a:pos x="T0" y="T1"/>
                                </a:cxn>
                                <a:cxn ang="T17">
                                  <a:pos x="T2" y="T3"/>
                                </a:cxn>
                                <a:cxn ang="T18">
                                  <a:pos x="T4" y="T5"/>
                                </a:cxn>
                                <a:cxn ang="T19">
                                  <a:pos x="T6" y="T7"/>
                                </a:cxn>
                                <a:cxn ang="T20">
                                  <a:pos x="T8" y="T9"/>
                                </a:cxn>
                                <a:cxn ang="T21">
                                  <a:pos x="T10" y="T11"/>
                                </a:cxn>
                                <a:cxn ang="T22">
                                  <a:pos x="T12" y="T13"/>
                                </a:cxn>
                                <a:cxn ang="T23">
                                  <a:pos x="T14" y="T15"/>
                                </a:cxn>
                              </a:cxnLst>
                              <a:rect l="T24" t="T25" r="T26" b="T27"/>
                              <a:pathLst>
                                <a:path w="21600" h="21600">
                                  <a:moveTo>
                                    <a:pt x="10800" y="0"/>
                                  </a:moveTo>
                                  <a:cubicBezTo>
                                    <a:pt x="4818" y="0"/>
                                    <a:pt x="0" y="4819"/>
                                    <a:pt x="0" y="10800"/>
                                  </a:cubicBezTo>
                                  <a:cubicBezTo>
                                    <a:pt x="0" y="16781"/>
                                    <a:pt x="4818" y="21600"/>
                                    <a:pt x="10800" y="21600"/>
                                  </a:cubicBezTo>
                                  <a:cubicBezTo>
                                    <a:pt x="16782" y="21600"/>
                                    <a:pt x="21600" y="16781"/>
                                    <a:pt x="21600" y="10800"/>
                                  </a:cubicBezTo>
                                  <a:cubicBezTo>
                                    <a:pt x="21600" y="4819"/>
                                    <a:pt x="16782" y="0"/>
                                    <a:pt x="10800" y="0"/>
                                  </a:cubicBezTo>
                                  <a:close/>
                                  <a:moveTo>
                                    <a:pt x="9637" y="19108"/>
                                  </a:moveTo>
                                  <a:cubicBezTo>
                                    <a:pt x="8640" y="19108"/>
                                    <a:pt x="7809" y="18277"/>
                                    <a:pt x="7809" y="17280"/>
                                  </a:cubicBezTo>
                                  <a:lnTo>
                                    <a:pt x="7809" y="4652"/>
                                  </a:lnTo>
                                  <a:cubicBezTo>
                                    <a:pt x="7809" y="3656"/>
                                    <a:pt x="8640" y="2825"/>
                                    <a:pt x="9637" y="2825"/>
                                  </a:cubicBezTo>
                                  <a:lnTo>
                                    <a:pt x="9637" y="19108"/>
                                  </a:lnTo>
                                  <a:close/>
                                  <a:moveTo>
                                    <a:pt x="13791" y="17945"/>
                                  </a:moveTo>
                                  <a:cubicBezTo>
                                    <a:pt x="13791" y="18609"/>
                                    <a:pt x="13292" y="19108"/>
                                    <a:pt x="12628" y="19108"/>
                                  </a:cubicBezTo>
                                  <a:lnTo>
                                    <a:pt x="10800" y="19108"/>
                                  </a:lnTo>
                                  <a:lnTo>
                                    <a:pt x="10800" y="13791"/>
                                  </a:lnTo>
                                  <a:lnTo>
                                    <a:pt x="12628" y="13791"/>
                                  </a:lnTo>
                                  <a:cubicBezTo>
                                    <a:pt x="13292" y="13791"/>
                                    <a:pt x="13791" y="14289"/>
                                    <a:pt x="13791" y="14954"/>
                                  </a:cubicBezTo>
                                  <a:lnTo>
                                    <a:pt x="13791" y="17945"/>
                                  </a:lnTo>
                                  <a:close/>
                                  <a:moveTo>
                                    <a:pt x="13791" y="6978"/>
                                  </a:moveTo>
                                  <a:cubicBezTo>
                                    <a:pt x="13791" y="7643"/>
                                    <a:pt x="13292" y="8142"/>
                                    <a:pt x="12628" y="8142"/>
                                  </a:cubicBezTo>
                                  <a:lnTo>
                                    <a:pt x="10800" y="8142"/>
                                  </a:lnTo>
                                  <a:lnTo>
                                    <a:pt x="10800" y="2825"/>
                                  </a:lnTo>
                                  <a:lnTo>
                                    <a:pt x="12628" y="2825"/>
                                  </a:lnTo>
                                  <a:cubicBezTo>
                                    <a:pt x="13292" y="2825"/>
                                    <a:pt x="13791" y="3323"/>
                                    <a:pt x="13791" y="3988"/>
                                  </a:cubicBezTo>
                                  <a:lnTo>
                                    <a:pt x="13791" y="697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56496AEC" id="AutoShape 17" o:spid="_x0000_s1026" alt="Telefoonpictogram" style="width:13pt;height:1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" path="m10800,c4818,,,4819,,10800v,5981,4818,10800,10800,10800c16782,21600,21600,16781,21600,10800,21600,4819,16782,,10800,xm9637,19108v-997,,-1828,-831,-1828,-1828l7809,4652v,-996,831,-1827,1828,-1827l9637,19108xm13791,17945v,664,-499,1163,-1163,1163l10800,19108r,-5317l12628,13791v664,,1163,498,1163,1163l13791,17945xm13791,6978v,665,-499,1164,-1163,1164l10800,8142r,-5317l12628,2825v664,,1163,498,1163,1163l13791,6978xe" fillcolor="#1f497d" stroked="f">
                    <v:path arrowok="t" o:connecttype="custom" o:connectlocs="630988,0;1261975,630988;630988,1261975;0,630988;630988,630988;630988,630988;630988,630988;630988,630988" o:connectangles="270,0,90,180,0,90,180,270" textboxrect="0,0,21600,21600"/>
                    <w10:anchorlock/>
                  </v:shape>
                </w:pict>
              </mc:Fallback>
            </mc:AlternateContent>
          </w: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7498F893" w14:textId="01138B66" w:rsidR="00F8208E" w:rsidRDefault="00FB2AC0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34EB2CFC" wp14:editId="617FDB79">
                    <wp:extent cx="165100" cy="165100"/>
                    <wp:effectExtent l="9525" t="9525" r="6350" b="6350"/>
                    <wp:docPr id="1560746090" name="Vorm" descr="E-mailpictogram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65100" cy="165100"/>
                            </a:xfrm>
                            <a:custGeom>
                              <a:avLst/>
                              <a:gdLst>
                                <a:gd name="T0" fmla="*/ 82552 w 21600"/>
                                <a:gd name="T1" fmla="*/ 0 h 21600"/>
                                <a:gd name="T2" fmla="*/ 165104 w 21600"/>
                                <a:gd name="T3" fmla="*/ 82552 h 21600"/>
                                <a:gd name="T4" fmla="*/ 82552 w 21600"/>
                                <a:gd name="T5" fmla="*/ 165104 h 21600"/>
                                <a:gd name="T6" fmla="*/ 0 w 21600"/>
                                <a:gd name="T7" fmla="*/ 82552 h 21600"/>
                                <a:gd name="T8" fmla="*/ 82552 w 21600"/>
                                <a:gd name="T9" fmla="*/ 82552 h 21600"/>
                                <a:gd name="T10" fmla="*/ 82552 w 21600"/>
                                <a:gd name="T11" fmla="*/ 82552 h 21600"/>
                                <a:gd name="T12" fmla="*/ 82552 w 21600"/>
                                <a:gd name="T13" fmla="*/ 82552 h 21600"/>
                                <a:gd name="T14" fmla="*/ 82552 w 21600"/>
                                <a:gd name="T15" fmla="*/ 82552 h 21600"/>
                                <a:gd name="T16" fmla="*/ 17694720 60000 65536"/>
                                <a:gd name="T17" fmla="*/ 0 60000 65536"/>
                                <a:gd name="T18" fmla="*/ 5898240 60000 65536"/>
                                <a:gd name="T19" fmla="*/ 11796480 60000 65536"/>
                                <a:gd name="T20" fmla="*/ 0 60000 65536"/>
                                <a:gd name="T21" fmla="*/ 5898240 60000 65536"/>
                                <a:gd name="T22" fmla="*/ 11796480 60000 65536"/>
                                <a:gd name="T23" fmla="*/ 17694720 60000 65536"/>
                                <a:gd name="T24" fmla="*/ 0 w 21600"/>
                                <a:gd name="T25" fmla="*/ 0 h 21600"/>
                                <a:gd name="T26" fmla="*/ 21600 w 21600"/>
                                <a:gd name="T27" fmla="*/ 21600 h 21600"/>
                              </a:gdLst>
                              <a:ahLst/>
                              <a:cxnLst>
                                <a:cxn ang="T16">
                                  <a:pos x="T0" y="T1"/>
                                </a:cxn>
                                <a:cxn ang="T17">
                                  <a:pos x="T2" y="T3"/>
                                </a:cxn>
                                <a:cxn ang="T18">
                                  <a:pos x="T4" y="T5"/>
                                </a:cxn>
                                <a:cxn ang="T19">
                                  <a:pos x="T6" y="T7"/>
                                </a:cxn>
                                <a:cxn ang="T20">
                                  <a:pos x="T8" y="T9"/>
                                </a:cxn>
                                <a:cxn ang="T21">
                                  <a:pos x="T10" y="T11"/>
                                </a:cxn>
                                <a:cxn ang="T22">
                                  <a:pos x="T12" y="T13"/>
                                </a:cxn>
                                <a:cxn ang="T23">
                                  <a:pos x="T14" y="T15"/>
                                </a:cxn>
                              </a:cxnLst>
                              <a:rect l="T24" t="T25" r="T26" b="T27"/>
                              <a:pathLst>
                                <a:path w="21600" h="21600">
                                  <a:moveTo>
                                    <a:pt x="5815" y="7975"/>
                                  </a:moveTo>
                                  <a:lnTo>
                                    <a:pt x="5815" y="14123"/>
                                  </a:lnTo>
                                  <a:cubicBezTo>
                                    <a:pt x="5815" y="14456"/>
                                    <a:pt x="5982" y="14622"/>
                                    <a:pt x="6314" y="14622"/>
                                  </a:cubicBezTo>
                                  <a:lnTo>
                                    <a:pt x="15120" y="14622"/>
                                  </a:lnTo>
                                  <a:cubicBezTo>
                                    <a:pt x="15452" y="14622"/>
                                    <a:pt x="15618" y="14456"/>
                                    <a:pt x="15618" y="14123"/>
                                  </a:cubicBezTo>
                                  <a:lnTo>
                                    <a:pt x="15618" y="7975"/>
                                  </a:lnTo>
                                  <a:lnTo>
                                    <a:pt x="10634" y="11963"/>
                                  </a:lnTo>
                                  <a:lnTo>
                                    <a:pt x="5815" y="7975"/>
                                  </a:lnTo>
                                  <a:close/>
                                  <a:moveTo>
                                    <a:pt x="14123" y="7145"/>
                                  </a:moveTo>
                                  <a:lnTo>
                                    <a:pt x="7477" y="7145"/>
                                  </a:lnTo>
                                  <a:lnTo>
                                    <a:pt x="10800" y="9803"/>
                                  </a:lnTo>
                                  <a:lnTo>
                                    <a:pt x="14123" y="7145"/>
                                  </a:lnTo>
                                  <a:close/>
                                  <a:moveTo>
                                    <a:pt x="10800" y="0"/>
                                  </a:moveTo>
                                  <a:cubicBezTo>
                                    <a:pt x="4818" y="0"/>
                                    <a:pt x="0" y="4819"/>
                                    <a:pt x="0" y="10800"/>
                                  </a:cubicBezTo>
                                  <a:cubicBezTo>
                                    <a:pt x="0" y="16781"/>
                                    <a:pt x="4818" y="21600"/>
                                    <a:pt x="10800" y="21600"/>
                                  </a:cubicBezTo>
                                  <a:cubicBezTo>
                                    <a:pt x="16782" y="21600"/>
                                    <a:pt x="21600" y="16781"/>
                                    <a:pt x="21600" y="10800"/>
                                  </a:cubicBezTo>
                                  <a:cubicBezTo>
                                    <a:pt x="21600" y="4819"/>
                                    <a:pt x="16782" y="0"/>
                                    <a:pt x="10800" y="0"/>
                                  </a:cubicBezTo>
                                  <a:close/>
                                  <a:moveTo>
                                    <a:pt x="17446" y="14123"/>
                                  </a:moveTo>
                                  <a:cubicBezTo>
                                    <a:pt x="17446" y="15286"/>
                                    <a:pt x="16449" y="16283"/>
                                    <a:pt x="15286" y="16283"/>
                                  </a:cubicBezTo>
                                  <a:lnTo>
                                    <a:pt x="6480" y="16283"/>
                                  </a:lnTo>
                                  <a:cubicBezTo>
                                    <a:pt x="5317" y="16283"/>
                                    <a:pt x="4320" y="15286"/>
                                    <a:pt x="4320" y="14123"/>
                                  </a:cubicBezTo>
                                  <a:lnTo>
                                    <a:pt x="4320" y="7643"/>
                                  </a:lnTo>
                                  <a:cubicBezTo>
                                    <a:pt x="4320" y="6480"/>
                                    <a:pt x="5317" y="5483"/>
                                    <a:pt x="6480" y="5483"/>
                                  </a:cubicBezTo>
                                  <a:lnTo>
                                    <a:pt x="15286" y="5483"/>
                                  </a:lnTo>
                                  <a:cubicBezTo>
                                    <a:pt x="16449" y="5483"/>
                                    <a:pt x="17446" y="6480"/>
                                    <a:pt x="17446" y="7643"/>
                                  </a:cubicBezTo>
                                  <a:lnTo>
                                    <a:pt x="17446" y="141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0C3626F2" id="Vorm" o:spid="_x0000_s1026" alt="E-mailpictogram" style="width:13pt;height:1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" path="m5815,7975r,6148c5815,14456,5982,14622,6314,14622r8806,c15452,14622,15618,14456,15618,14123r,-6148l10634,11963,5815,7975xm14123,7145r-6646,l10800,9803,14123,7145xm10800,c4818,,,4819,,10800v,5981,4818,10800,10800,10800c16782,21600,21600,16781,21600,10800,21600,4819,16782,,10800,xm17446,14123v,1163,-997,2160,-2160,2160l6480,16283v-1163,,-2160,-997,-2160,-2160l4320,7643v,-1163,997,-2160,2160,-2160l15286,5483v1163,,2160,997,2160,2160l17446,14123xe" fillcolor="#1f497d" stroked="f">
                    <v:path arrowok="t" o:connecttype="custom" o:connectlocs="630988,0;1261975,630988;630988,1261975;0,630988;630988,630988;630988,630988;630988,630988;630988,630988" o:connectangles="270,0,90,180,0,90,180,270" textboxrect="0,0,21600,21600"/>
                    <w10:anchorlock/>
                  </v:shape>
                </w:pict>
              </mc:Fallback>
            </mc:AlternateContent>
          </w:r>
        </w:p>
      </w:tc>
    </w:tr>
    <w:tr w:rsidR="006565C1" w14:paraId="12D58FE0" w14:textId="77777777">
      <w:trPr>
        <w:trHeight w:val="202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2DFD64EA" w14:textId="77777777" w:rsidR="00F8208E" w:rsidRDefault="00F76348">
          <w:pPr>
            <w:pStyle w:val="Contactpersonen"/>
          </w:pPr>
          <w:r>
            <w:rPr>
              <w:lang w:bidi="nl-NL"/>
            </w:rPr>
            <w:t>[KANTOORADRES]</w:t>
          </w: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6D1539AD" w14:textId="77777777" w:rsidR="00F8208E" w:rsidRDefault="00F76348">
          <w:pPr>
            <w:pStyle w:val="Contactpersonen"/>
          </w:pPr>
          <w:r>
            <w:rPr>
              <w:lang w:bidi="nl-NL"/>
            </w:rPr>
            <w:t>[TELEFOONNUMMER]</w:t>
          </w: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6252856D" w14:textId="77777777" w:rsidR="00F8208E" w:rsidRDefault="00F76348">
          <w:pPr>
            <w:pStyle w:val="Contactpersonen"/>
          </w:pPr>
          <w:r>
            <w:rPr>
              <w:lang w:bidi="nl-NL"/>
            </w:rPr>
            <w:t>[E-MAIL]</w:t>
          </w:r>
        </w:p>
      </w:tc>
    </w:tr>
    <w:tr w:rsidR="006565C1" w14:paraId="02BC884D" w14:textId="77777777">
      <w:trPr>
        <w:trHeight w:val="202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25FD3FB8" w14:textId="77777777" w:rsidR="00F8208E" w:rsidRDefault="00F8208E">
          <w:pPr>
            <w:pStyle w:val="Contactpersonen"/>
          </w:pP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7F824A49" w14:textId="77777777" w:rsidR="00F8208E" w:rsidRDefault="00F8208E">
          <w:pPr>
            <w:pStyle w:val="Contactpersonen"/>
          </w:pP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4468C78F" w14:textId="77777777" w:rsidR="00F8208E" w:rsidRDefault="00F8208E">
          <w:pPr>
            <w:pStyle w:val="Contactpersonen"/>
          </w:pPr>
        </w:p>
      </w:tc>
    </w:tr>
  </w:tbl>
  <w:p w14:paraId="15C5B32A" w14:textId="77777777" w:rsidR="00F8208E" w:rsidRDefault="00F8208E">
    <w:pPr>
      <w:pStyle w:val="Voettekst"/>
      <w:rPr>
        <w:sz w:val="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ADE1102" w14:textId="77777777" w:rsidR="00096F72" w:rsidRDefault="00096F72">
      <w:r>
        <w:rPr>
          <w:color w:val="000000"/>
        </w:rPr>
        <w:separator/>
      </w:r>
    </w:p>
  </w:footnote>
  <w:footnote w:type="continuationSeparator" w:id="0">
    <w:p w14:paraId="4AAF87C8" w14:textId="77777777" w:rsidR="00096F72" w:rsidRDefault="00096F7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073839" w14:textId="63A858BE" w:rsidR="00F8208E" w:rsidRDefault="00FB2AC0">
    <w:pPr>
      <w:pStyle w:val="Koptekst"/>
      <w:jc w:val="right"/>
    </w:pPr>
    <w:r>
      <w:rPr>
        <w:noProof/>
        <w:lang w:bidi="nl-NL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4D141C40" wp14:editId="6084D9E7">
              <wp:simplePos x="0" y="0"/>
              <wp:positionH relativeFrom="margin">
                <wp:posOffset>6350</wp:posOffset>
              </wp:positionH>
              <wp:positionV relativeFrom="paragraph">
                <wp:posOffset>-3417570</wp:posOffset>
              </wp:positionV>
              <wp:extent cx="6854190" cy="13167995"/>
              <wp:effectExtent l="6350" t="11430" r="6985" b="3175"/>
              <wp:wrapNone/>
              <wp:docPr id="1579710259" name="Groe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54190" cy="13167995"/>
                        <a:chOff x="-43" y="24047"/>
                        <a:chExt cx="68586" cy="107632"/>
                      </a:xfrm>
                    </wpg:grpSpPr>
                    <wps:wsp>
                      <wps:cNvPr id="601576982" name="Rechthoek 17"/>
                      <wps:cNvSpPr>
                        <a:spLocks noChangeArrowheads="1"/>
                      </wps:cNvSpPr>
                      <wps:spPr bwMode="auto">
                        <a:xfrm>
                          <a:off x="0" y="127863"/>
                          <a:ext cx="67838" cy="3816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1981252960" name="Rechthoek 5"/>
                      <wps:cNvSpPr>
                        <a:spLocks noChangeArrowheads="1"/>
                      </wps:cNvSpPr>
                      <wps:spPr bwMode="auto">
                        <a:xfrm>
                          <a:off x="0" y="29403"/>
                          <a:ext cx="68543" cy="15011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1F497D"/>
                            </a:gs>
                            <a:gs pos="100000">
                              <a:srgbClr val="558ED5"/>
                            </a:gs>
                          </a:gsLst>
                          <a:lin ang="0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081858894" name="Rechthoek"/>
                      <wps:cNvSpPr>
                        <a:spLocks noChangeArrowheads="1"/>
                      </wps:cNvSpPr>
                      <wps:spPr bwMode="auto">
                        <a:xfrm>
                          <a:off x="0" y="127702"/>
                          <a:ext cx="67851" cy="387"/>
                        </a:xfrm>
                        <a:prstGeom prst="rect">
                          <a:avLst/>
                        </a:prstGeom>
                        <a:solidFill>
                          <a:srgbClr val="1F497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0" tIns="0" rIns="0" bIns="0" anchor="t" anchorCtr="0" upright="1">
                        <a:noAutofit/>
                      </wps:bodyPr>
                    </wps:wsp>
                    <wpg:grpSp>
                      <wpg:cNvPr id="371994092" name="Groep 2"/>
                      <wpg:cNvGrpSpPr>
                        <a:grpSpLocks/>
                      </wpg:cNvGrpSpPr>
                      <wpg:grpSpPr bwMode="auto">
                        <a:xfrm>
                          <a:off x="0" y="44240"/>
                          <a:ext cx="68543" cy="71341"/>
                          <a:chOff x="0" y="0"/>
                          <a:chExt cx="68543" cy="71341"/>
                        </a:xfrm>
                      </wpg:grpSpPr>
                      <wpg:grpSp>
                        <wpg:cNvPr id="1600641988" name="Groep 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68543" cy="71341"/>
                            <a:chOff x="0" y="0"/>
                            <a:chExt cx="68543" cy="71341"/>
                          </a:xfrm>
                        </wpg:grpSpPr>
                        <wps:wsp>
                          <wps:cNvPr id="1128975262" name="Rechthoek"/>
                          <wps:cNvSpPr>
                            <a:spLocks noChangeArrowheads="1"/>
                          </wps:cNvSpPr>
                          <wps:spPr bwMode="auto">
                            <a:xfrm>
                              <a:off x="731" y="0"/>
                              <a:ext cx="67812" cy="71341"/>
                            </a:xfrm>
                            <a:prstGeom prst="rect">
                              <a:avLst/>
                            </a:prstGeom>
                            <a:solidFill>
                              <a:srgbClr val="333A56">
                                <a:alpha val="20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04498651" name="Rechthoek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48"/>
                              <a:ext cx="67849" cy="7054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1">
                              <a:solidFill>
                                <a:srgbClr val="1F497D">
                                  <a:alpha val="30196"/>
                                </a:srgb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1704712770" name="Rechthoek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7849" cy="387"/>
                          </a:xfrm>
                          <a:prstGeom prst="rect">
                            <a:avLst/>
                          </a:prstGeom>
                          <a:solidFill>
                            <a:srgbClr val="1F49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890750404" name="Afbeelding 11" descr="decoratieve afbeelding van lijnen in de vorm van pijl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1025" r="70784"/>
                        <a:stretch>
                          <a:fillRect/>
                        </a:stretch>
                      </pic:blipFill>
                      <pic:spPr bwMode="auto">
                        <a:xfrm rot="5400013">
                          <a:off x="24004" y="0"/>
                          <a:ext cx="20411" cy="6850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13145599" name="Ronde hoek zelfde zijde rechthoek 14"/>
                      <wps:cNvSpPr>
                        <a:spLocks/>
                      </wps:cNvSpPr>
                      <wps:spPr bwMode="auto">
                        <a:xfrm rot="10799991">
                          <a:off x="2721" y="29403"/>
                          <a:ext cx="8857" cy="8720"/>
                        </a:xfrm>
                        <a:custGeom>
                          <a:avLst/>
                          <a:gdLst>
                            <a:gd name="T0" fmla="*/ 442880 w 885760"/>
                            <a:gd name="T1" fmla="*/ 0 h 871980"/>
                            <a:gd name="T2" fmla="*/ 885760 w 885760"/>
                            <a:gd name="T3" fmla="*/ 435990 h 871980"/>
                            <a:gd name="T4" fmla="*/ 442880 w 885760"/>
                            <a:gd name="T5" fmla="*/ 871980 h 871980"/>
                            <a:gd name="T6" fmla="*/ 0 w 885760"/>
                            <a:gd name="T7" fmla="*/ 435990 h 871980"/>
                            <a:gd name="T8" fmla="*/ 17694720 60000 65536"/>
                            <a:gd name="T9" fmla="*/ 0 60000 65536"/>
                            <a:gd name="T10" fmla="*/ 5898240 60000 65536"/>
                            <a:gd name="T11" fmla="*/ 11796480 60000 65536"/>
                            <a:gd name="T12" fmla="*/ 42567 w 885760"/>
                            <a:gd name="T13" fmla="*/ 42567 h 871980"/>
                            <a:gd name="T14" fmla="*/ 843193 w 885760"/>
                            <a:gd name="T15" fmla="*/ 871980 h 87198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885760" h="871980">
                              <a:moveTo>
                                <a:pt x="145333" y="0"/>
                              </a:moveTo>
                              <a:lnTo>
                                <a:pt x="740427" y="0"/>
                              </a:lnTo>
                              <a:cubicBezTo>
                                <a:pt x="820692" y="0"/>
                                <a:pt x="885760" y="65067"/>
                                <a:pt x="885760" y="145333"/>
                              </a:cubicBezTo>
                              <a:lnTo>
                                <a:pt x="885760" y="871980"/>
                              </a:lnTo>
                              <a:lnTo>
                                <a:pt x="0" y="871980"/>
                              </a:lnTo>
                              <a:lnTo>
                                <a:pt x="0" y="145333"/>
                              </a:lnTo>
                              <a:cubicBezTo>
                                <a:pt x="0" y="65067"/>
                                <a:pt x="65067" y="0"/>
                                <a:pt x="145332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06835756" name="AutoShape 5"/>
                      <wps:cNvSpPr>
                        <a:spLocks/>
                      </wps:cNvSpPr>
                      <wps:spPr bwMode="auto">
                        <a:xfrm>
                          <a:off x="4462" y="31174"/>
                          <a:ext cx="5080" cy="5168"/>
                        </a:xfrm>
                        <a:custGeom>
                          <a:avLst/>
                          <a:gdLst>
                            <a:gd name="T0" fmla="*/ 253984 w 21600"/>
                            <a:gd name="T1" fmla="*/ 0 h 21600"/>
                            <a:gd name="T2" fmla="*/ 507967 w 21600"/>
                            <a:gd name="T3" fmla="*/ 258364 h 21600"/>
                            <a:gd name="T4" fmla="*/ 253984 w 21600"/>
                            <a:gd name="T5" fmla="*/ 516727 h 21600"/>
                            <a:gd name="T6" fmla="*/ 0 w 21600"/>
                            <a:gd name="T7" fmla="*/ 258364 h 21600"/>
                            <a:gd name="T8" fmla="*/ 253983 w 21600"/>
                            <a:gd name="T9" fmla="*/ 258364 h 21600"/>
                            <a:gd name="T10" fmla="*/ 253983 w 21600"/>
                            <a:gd name="T11" fmla="*/ 258364 h 21600"/>
                            <a:gd name="T12" fmla="*/ 253983 w 21600"/>
                            <a:gd name="T13" fmla="*/ 258364 h 21600"/>
                            <a:gd name="T14" fmla="*/ 253983 w 21600"/>
                            <a:gd name="T15" fmla="*/ 258364 h 21600"/>
                            <a:gd name="T16" fmla="*/ 17694720 60000 65536"/>
                            <a:gd name="T17" fmla="*/ 0 60000 65536"/>
                            <a:gd name="T18" fmla="*/ 5898240 60000 65536"/>
                            <a:gd name="T19" fmla="*/ 11796480 60000 65536"/>
                            <a:gd name="T20" fmla="*/ 0 60000 65536"/>
                            <a:gd name="T21" fmla="*/ 5898240 60000 65536"/>
                            <a:gd name="T22" fmla="*/ 11796480 60000 65536"/>
                            <a:gd name="T23" fmla="*/ 17694720 60000 65536"/>
                            <a:gd name="T24" fmla="*/ 0 w 21600"/>
                            <a:gd name="T25" fmla="*/ 0 h 21600"/>
                            <a:gd name="T26" fmla="*/ 21600 w 21600"/>
                            <a:gd name="T27" fmla="*/ 21600 h 21600"/>
                          </a:gdLst>
                          <a:ahLst/>
                          <a:cxnLst>
                            <a:cxn ang="T16">
                              <a:pos x="T0" y="T1"/>
                            </a:cxn>
                            <a:cxn ang="T17">
                              <a:pos x="T2" y="T3"/>
                            </a:cxn>
                            <a:cxn ang="T18">
                              <a:pos x="T4" y="T5"/>
                            </a:cxn>
                            <a:cxn ang="T19">
                              <a:pos x="T6" y="T7"/>
                            </a:cxn>
                            <a:cxn ang="T20">
                              <a:pos x="T8" y="T9"/>
                            </a:cxn>
                            <a:cxn ang="T21">
                              <a:pos x="T10" y="T11"/>
                            </a:cxn>
                            <a:cxn ang="T22">
                              <a:pos x="T12" y="T13"/>
                            </a:cxn>
                            <a:cxn ang="T23">
                              <a:pos x="T14" y="T15"/>
                            </a:cxn>
                          </a:cxnLst>
                          <a:rect l="T24" t="T25" r="T26" b="T27"/>
                          <a:pathLst>
                            <a:path w="21600" h="21600">
                              <a:moveTo>
                                <a:pt x="17388" y="5022"/>
                              </a:moveTo>
                              <a:lnTo>
                                <a:pt x="11826" y="1350"/>
                              </a:lnTo>
                              <a:cubicBezTo>
                                <a:pt x="11826" y="1242"/>
                                <a:pt x="11880" y="1188"/>
                                <a:pt x="11880" y="1080"/>
                              </a:cubicBezTo>
                              <a:cubicBezTo>
                                <a:pt x="11880" y="486"/>
                                <a:pt x="11394" y="0"/>
                                <a:pt x="10800" y="0"/>
                              </a:cubicBezTo>
                              <a:cubicBezTo>
                                <a:pt x="10206" y="0"/>
                                <a:pt x="9720" y="486"/>
                                <a:pt x="9720" y="1080"/>
                              </a:cubicBezTo>
                              <a:cubicBezTo>
                                <a:pt x="9720" y="1188"/>
                                <a:pt x="9720" y="1242"/>
                                <a:pt x="9774" y="1350"/>
                              </a:cubicBezTo>
                              <a:lnTo>
                                <a:pt x="4212" y="5022"/>
                              </a:lnTo>
                              <a:lnTo>
                                <a:pt x="0" y="5022"/>
                              </a:lnTo>
                              <a:lnTo>
                                <a:pt x="0" y="21600"/>
                              </a:lnTo>
                              <a:lnTo>
                                <a:pt x="21600" y="21600"/>
                              </a:lnTo>
                              <a:lnTo>
                                <a:pt x="21600" y="5022"/>
                              </a:lnTo>
                              <a:lnTo>
                                <a:pt x="17388" y="5022"/>
                              </a:lnTo>
                              <a:close/>
                              <a:moveTo>
                                <a:pt x="10800" y="702"/>
                              </a:moveTo>
                              <a:cubicBezTo>
                                <a:pt x="11016" y="702"/>
                                <a:pt x="11178" y="864"/>
                                <a:pt x="11178" y="1080"/>
                              </a:cubicBezTo>
                              <a:cubicBezTo>
                                <a:pt x="11178" y="1296"/>
                                <a:pt x="11016" y="1458"/>
                                <a:pt x="10800" y="1458"/>
                              </a:cubicBezTo>
                              <a:cubicBezTo>
                                <a:pt x="10584" y="1458"/>
                                <a:pt x="10422" y="1296"/>
                                <a:pt x="10422" y="1080"/>
                              </a:cubicBezTo>
                              <a:cubicBezTo>
                                <a:pt x="10422" y="864"/>
                                <a:pt x="10584" y="702"/>
                                <a:pt x="10800" y="702"/>
                              </a:cubicBezTo>
                              <a:close/>
                              <a:moveTo>
                                <a:pt x="10152" y="1944"/>
                              </a:moveTo>
                              <a:cubicBezTo>
                                <a:pt x="10530" y="2214"/>
                                <a:pt x="11070" y="2214"/>
                                <a:pt x="11448" y="1944"/>
                              </a:cubicBezTo>
                              <a:lnTo>
                                <a:pt x="16092" y="5022"/>
                              </a:lnTo>
                              <a:lnTo>
                                <a:pt x="5508" y="5022"/>
                              </a:lnTo>
                              <a:lnTo>
                                <a:pt x="10152" y="1944"/>
                              </a:lnTo>
                              <a:close/>
                              <a:moveTo>
                                <a:pt x="20844" y="20898"/>
                              </a:moveTo>
                              <a:lnTo>
                                <a:pt x="702" y="20898"/>
                              </a:lnTo>
                              <a:lnTo>
                                <a:pt x="702" y="5778"/>
                              </a:lnTo>
                              <a:lnTo>
                                <a:pt x="20844" y="5778"/>
                              </a:lnTo>
                              <a:lnTo>
                                <a:pt x="20844" y="20898"/>
                              </a:lnTo>
                              <a:close/>
                              <a:moveTo>
                                <a:pt x="16524" y="19440"/>
                              </a:moveTo>
                              <a:lnTo>
                                <a:pt x="11826" y="19440"/>
                              </a:lnTo>
                              <a:cubicBezTo>
                                <a:pt x="11610" y="19440"/>
                                <a:pt x="11448" y="19602"/>
                                <a:pt x="11448" y="19818"/>
                              </a:cubicBezTo>
                              <a:cubicBezTo>
                                <a:pt x="11448" y="20034"/>
                                <a:pt x="11610" y="20196"/>
                                <a:pt x="11826" y="20196"/>
                              </a:cubicBezTo>
                              <a:lnTo>
                                <a:pt x="16524" y="20196"/>
                              </a:lnTo>
                              <a:cubicBezTo>
                                <a:pt x="16740" y="20196"/>
                                <a:pt x="16902" y="20034"/>
                                <a:pt x="16902" y="19818"/>
                              </a:cubicBezTo>
                              <a:cubicBezTo>
                                <a:pt x="16902" y="19602"/>
                                <a:pt x="16740" y="19440"/>
                                <a:pt x="16524" y="19440"/>
                              </a:cubicBezTo>
                              <a:close/>
                              <a:moveTo>
                                <a:pt x="19440" y="19440"/>
                              </a:moveTo>
                              <a:lnTo>
                                <a:pt x="17982" y="19440"/>
                              </a:lnTo>
                              <a:cubicBezTo>
                                <a:pt x="17766" y="19440"/>
                                <a:pt x="17604" y="19602"/>
                                <a:pt x="17604" y="19818"/>
                              </a:cubicBezTo>
                              <a:cubicBezTo>
                                <a:pt x="17604" y="20034"/>
                                <a:pt x="17766" y="20196"/>
                                <a:pt x="17982" y="20196"/>
                              </a:cubicBezTo>
                              <a:lnTo>
                                <a:pt x="19440" y="20196"/>
                              </a:lnTo>
                              <a:cubicBezTo>
                                <a:pt x="19656" y="20196"/>
                                <a:pt x="19818" y="20034"/>
                                <a:pt x="19818" y="19818"/>
                              </a:cubicBezTo>
                              <a:cubicBezTo>
                                <a:pt x="19764" y="19602"/>
                                <a:pt x="19602" y="19440"/>
                                <a:pt x="19440" y="19440"/>
                              </a:cubicBezTo>
                              <a:close/>
                              <a:moveTo>
                                <a:pt x="1782" y="20142"/>
                              </a:moveTo>
                              <a:lnTo>
                                <a:pt x="3942" y="20142"/>
                              </a:lnTo>
                              <a:cubicBezTo>
                                <a:pt x="4158" y="20142"/>
                                <a:pt x="4320" y="19980"/>
                                <a:pt x="4320" y="19764"/>
                              </a:cubicBezTo>
                              <a:cubicBezTo>
                                <a:pt x="4320" y="19548"/>
                                <a:pt x="4158" y="19386"/>
                                <a:pt x="3942" y="19386"/>
                              </a:cubicBezTo>
                              <a:lnTo>
                                <a:pt x="1782" y="19386"/>
                              </a:lnTo>
                              <a:cubicBezTo>
                                <a:pt x="1566" y="19386"/>
                                <a:pt x="1404" y="19548"/>
                                <a:pt x="1404" y="19764"/>
                              </a:cubicBezTo>
                              <a:cubicBezTo>
                                <a:pt x="1404" y="19980"/>
                                <a:pt x="1566" y="20142"/>
                                <a:pt x="1782" y="20142"/>
                              </a:cubicBezTo>
                              <a:close/>
                              <a:moveTo>
                                <a:pt x="1782" y="18738"/>
                              </a:moveTo>
                              <a:lnTo>
                                <a:pt x="19764" y="18738"/>
                              </a:lnTo>
                              <a:cubicBezTo>
                                <a:pt x="19980" y="18738"/>
                                <a:pt x="20142" y="18576"/>
                                <a:pt x="20142" y="18360"/>
                              </a:cubicBezTo>
                              <a:lnTo>
                                <a:pt x="20142" y="7560"/>
                              </a:lnTo>
                              <a:cubicBezTo>
                                <a:pt x="20142" y="7344"/>
                                <a:pt x="19980" y="7182"/>
                                <a:pt x="19764" y="7182"/>
                              </a:cubicBezTo>
                              <a:lnTo>
                                <a:pt x="17928" y="7182"/>
                              </a:lnTo>
                              <a:lnTo>
                                <a:pt x="17928" y="6804"/>
                              </a:lnTo>
                              <a:cubicBezTo>
                                <a:pt x="17928" y="6588"/>
                                <a:pt x="17766" y="6426"/>
                                <a:pt x="17550" y="6426"/>
                              </a:cubicBezTo>
                              <a:cubicBezTo>
                                <a:pt x="17334" y="6426"/>
                                <a:pt x="17172" y="6588"/>
                                <a:pt x="17172" y="6804"/>
                              </a:cubicBezTo>
                              <a:lnTo>
                                <a:pt x="17172" y="7182"/>
                              </a:lnTo>
                              <a:lnTo>
                                <a:pt x="16470" y="7182"/>
                              </a:lnTo>
                              <a:lnTo>
                                <a:pt x="16470" y="6804"/>
                              </a:lnTo>
                              <a:cubicBezTo>
                                <a:pt x="16470" y="6588"/>
                                <a:pt x="16308" y="6426"/>
                                <a:pt x="16092" y="6426"/>
                              </a:cubicBezTo>
                              <a:cubicBezTo>
                                <a:pt x="15876" y="6426"/>
                                <a:pt x="15714" y="6588"/>
                                <a:pt x="15714" y="6804"/>
                              </a:cubicBezTo>
                              <a:lnTo>
                                <a:pt x="15714" y="7182"/>
                              </a:lnTo>
                              <a:lnTo>
                                <a:pt x="15012" y="7182"/>
                              </a:lnTo>
                              <a:lnTo>
                                <a:pt x="15012" y="6804"/>
                              </a:lnTo>
                              <a:cubicBezTo>
                                <a:pt x="15012" y="6588"/>
                                <a:pt x="14850" y="6426"/>
                                <a:pt x="14634" y="6426"/>
                              </a:cubicBezTo>
                              <a:cubicBezTo>
                                <a:pt x="14418" y="6426"/>
                                <a:pt x="14256" y="6588"/>
                                <a:pt x="14256" y="6804"/>
                              </a:cubicBezTo>
                              <a:lnTo>
                                <a:pt x="14256" y="7182"/>
                              </a:lnTo>
                              <a:lnTo>
                                <a:pt x="6480" y="7182"/>
                              </a:lnTo>
                              <a:lnTo>
                                <a:pt x="6480" y="6804"/>
                              </a:lnTo>
                              <a:cubicBezTo>
                                <a:pt x="6480" y="6588"/>
                                <a:pt x="6318" y="6426"/>
                                <a:pt x="6102" y="6426"/>
                              </a:cubicBezTo>
                              <a:cubicBezTo>
                                <a:pt x="5886" y="6426"/>
                                <a:pt x="5724" y="6588"/>
                                <a:pt x="5724" y="6804"/>
                              </a:cubicBezTo>
                              <a:lnTo>
                                <a:pt x="5724" y="7182"/>
                              </a:lnTo>
                              <a:lnTo>
                                <a:pt x="5022" y="7182"/>
                              </a:lnTo>
                              <a:lnTo>
                                <a:pt x="5022" y="6804"/>
                              </a:lnTo>
                              <a:cubicBezTo>
                                <a:pt x="5022" y="6588"/>
                                <a:pt x="4860" y="6426"/>
                                <a:pt x="4644" y="6426"/>
                              </a:cubicBezTo>
                              <a:cubicBezTo>
                                <a:pt x="4428" y="6426"/>
                                <a:pt x="4266" y="6588"/>
                                <a:pt x="4266" y="6804"/>
                              </a:cubicBezTo>
                              <a:lnTo>
                                <a:pt x="4266" y="7182"/>
                              </a:lnTo>
                              <a:lnTo>
                                <a:pt x="3618" y="7182"/>
                              </a:lnTo>
                              <a:lnTo>
                                <a:pt x="3618" y="6804"/>
                              </a:lnTo>
                              <a:cubicBezTo>
                                <a:pt x="3618" y="6588"/>
                                <a:pt x="3456" y="6426"/>
                                <a:pt x="3240" y="6426"/>
                              </a:cubicBezTo>
                              <a:cubicBezTo>
                                <a:pt x="3024" y="6426"/>
                                <a:pt x="2862" y="6588"/>
                                <a:pt x="2862" y="6804"/>
                              </a:cubicBezTo>
                              <a:lnTo>
                                <a:pt x="2862" y="7182"/>
                              </a:lnTo>
                              <a:lnTo>
                                <a:pt x="1728" y="7182"/>
                              </a:lnTo>
                              <a:cubicBezTo>
                                <a:pt x="1512" y="7182"/>
                                <a:pt x="1350" y="7344"/>
                                <a:pt x="1350" y="7560"/>
                              </a:cubicBezTo>
                              <a:lnTo>
                                <a:pt x="1350" y="18360"/>
                              </a:lnTo>
                              <a:cubicBezTo>
                                <a:pt x="1404" y="18576"/>
                                <a:pt x="1566" y="18738"/>
                                <a:pt x="1782" y="18738"/>
                              </a:cubicBezTo>
                              <a:close/>
                              <a:moveTo>
                                <a:pt x="8640" y="17982"/>
                              </a:moveTo>
                              <a:lnTo>
                                <a:pt x="5778" y="17982"/>
                              </a:lnTo>
                              <a:lnTo>
                                <a:pt x="5778" y="15822"/>
                              </a:lnTo>
                              <a:lnTo>
                                <a:pt x="8640" y="15822"/>
                              </a:lnTo>
                              <a:lnTo>
                                <a:pt x="8640" y="17982"/>
                              </a:lnTo>
                              <a:close/>
                              <a:moveTo>
                                <a:pt x="8640" y="15120"/>
                              </a:moveTo>
                              <a:lnTo>
                                <a:pt x="5778" y="15120"/>
                              </a:lnTo>
                              <a:lnTo>
                                <a:pt x="5778" y="12960"/>
                              </a:lnTo>
                              <a:lnTo>
                                <a:pt x="8640" y="12960"/>
                              </a:lnTo>
                              <a:lnTo>
                                <a:pt x="8640" y="15120"/>
                              </a:lnTo>
                              <a:close/>
                              <a:moveTo>
                                <a:pt x="8640" y="12258"/>
                              </a:moveTo>
                              <a:lnTo>
                                <a:pt x="5778" y="12258"/>
                              </a:lnTo>
                              <a:lnTo>
                                <a:pt x="5778" y="10098"/>
                              </a:lnTo>
                              <a:lnTo>
                                <a:pt x="8640" y="10098"/>
                              </a:lnTo>
                              <a:lnTo>
                                <a:pt x="8640" y="12258"/>
                              </a:lnTo>
                              <a:close/>
                              <a:moveTo>
                                <a:pt x="10206" y="16902"/>
                              </a:moveTo>
                              <a:lnTo>
                                <a:pt x="9342" y="17604"/>
                              </a:lnTo>
                              <a:lnTo>
                                <a:pt x="9342" y="16200"/>
                              </a:lnTo>
                              <a:lnTo>
                                <a:pt x="10206" y="16902"/>
                              </a:lnTo>
                              <a:close/>
                              <a:moveTo>
                                <a:pt x="9990" y="15822"/>
                              </a:moveTo>
                              <a:lnTo>
                                <a:pt x="11556" y="15822"/>
                              </a:lnTo>
                              <a:lnTo>
                                <a:pt x="10800" y="16416"/>
                              </a:lnTo>
                              <a:lnTo>
                                <a:pt x="9990" y="15822"/>
                              </a:lnTo>
                              <a:close/>
                              <a:moveTo>
                                <a:pt x="9990" y="17982"/>
                              </a:moveTo>
                              <a:lnTo>
                                <a:pt x="10746" y="17388"/>
                              </a:lnTo>
                              <a:lnTo>
                                <a:pt x="11502" y="17982"/>
                              </a:lnTo>
                              <a:lnTo>
                                <a:pt x="9990" y="17982"/>
                              </a:lnTo>
                              <a:close/>
                              <a:moveTo>
                                <a:pt x="12204" y="17604"/>
                              </a:moveTo>
                              <a:lnTo>
                                <a:pt x="11340" y="16902"/>
                              </a:lnTo>
                              <a:lnTo>
                                <a:pt x="12204" y="16200"/>
                              </a:lnTo>
                              <a:lnTo>
                                <a:pt x="12204" y="17604"/>
                              </a:lnTo>
                              <a:close/>
                              <a:moveTo>
                                <a:pt x="12204" y="15120"/>
                              </a:moveTo>
                              <a:lnTo>
                                <a:pt x="9342" y="15120"/>
                              </a:lnTo>
                              <a:lnTo>
                                <a:pt x="9342" y="12960"/>
                              </a:lnTo>
                              <a:lnTo>
                                <a:pt x="12204" y="12960"/>
                              </a:lnTo>
                              <a:lnTo>
                                <a:pt x="12204" y="15120"/>
                              </a:lnTo>
                              <a:close/>
                              <a:moveTo>
                                <a:pt x="12204" y="12258"/>
                              </a:moveTo>
                              <a:lnTo>
                                <a:pt x="9342" y="12258"/>
                              </a:lnTo>
                              <a:lnTo>
                                <a:pt x="9342" y="10098"/>
                              </a:lnTo>
                              <a:lnTo>
                                <a:pt x="12204" y="10098"/>
                              </a:lnTo>
                              <a:lnTo>
                                <a:pt x="12204" y="12258"/>
                              </a:lnTo>
                              <a:close/>
                              <a:moveTo>
                                <a:pt x="15822" y="17982"/>
                              </a:moveTo>
                              <a:lnTo>
                                <a:pt x="12960" y="17982"/>
                              </a:lnTo>
                              <a:lnTo>
                                <a:pt x="12960" y="15822"/>
                              </a:lnTo>
                              <a:lnTo>
                                <a:pt x="15822" y="15822"/>
                              </a:lnTo>
                              <a:lnTo>
                                <a:pt x="15822" y="17982"/>
                              </a:lnTo>
                              <a:close/>
                              <a:moveTo>
                                <a:pt x="15822" y="15120"/>
                              </a:moveTo>
                              <a:lnTo>
                                <a:pt x="12960" y="15120"/>
                              </a:lnTo>
                              <a:lnTo>
                                <a:pt x="12960" y="12960"/>
                              </a:lnTo>
                              <a:lnTo>
                                <a:pt x="15822" y="12960"/>
                              </a:lnTo>
                              <a:lnTo>
                                <a:pt x="15822" y="15120"/>
                              </a:lnTo>
                              <a:close/>
                              <a:moveTo>
                                <a:pt x="15822" y="12258"/>
                              </a:moveTo>
                              <a:lnTo>
                                <a:pt x="12960" y="12258"/>
                              </a:lnTo>
                              <a:lnTo>
                                <a:pt x="12960" y="10098"/>
                              </a:lnTo>
                              <a:lnTo>
                                <a:pt x="15822" y="10098"/>
                              </a:lnTo>
                              <a:lnTo>
                                <a:pt x="15822" y="12258"/>
                              </a:lnTo>
                              <a:close/>
                              <a:moveTo>
                                <a:pt x="19440" y="17982"/>
                              </a:moveTo>
                              <a:lnTo>
                                <a:pt x="16578" y="17982"/>
                              </a:lnTo>
                              <a:lnTo>
                                <a:pt x="16578" y="15822"/>
                              </a:lnTo>
                              <a:lnTo>
                                <a:pt x="19440" y="15822"/>
                              </a:lnTo>
                              <a:lnTo>
                                <a:pt x="19440" y="17982"/>
                              </a:lnTo>
                              <a:close/>
                              <a:moveTo>
                                <a:pt x="19440" y="15120"/>
                              </a:moveTo>
                              <a:lnTo>
                                <a:pt x="16578" y="15120"/>
                              </a:lnTo>
                              <a:lnTo>
                                <a:pt x="16578" y="12960"/>
                              </a:lnTo>
                              <a:lnTo>
                                <a:pt x="19440" y="12960"/>
                              </a:lnTo>
                              <a:lnTo>
                                <a:pt x="19440" y="15120"/>
                              </a:lnTo>
                              <a:close/>
                              <a:moveTo>
                                <a:pt x="19440" y="12258"/>
                              </a:moveTo>
                              <a:lnTo>
                                <a:pt x="16578" y="12258"/>
                              </a:lnTo>
                              <a:lnTo>
                                <a:pt x="16578" y="10098"/>
                              </a:lnTo>
                              <a:lnTo>
                                <a:pt x="19440" y="10098"/>
                              </a:lnTo>
                              <a:lnTo>
                                <a:pt x="19440" y="12258"/>
                              </a:lnTo>
                              <a:close/>
                              <a:moveTo>
                                <a:pt x="2160" y="7938"/>
                              </a:moveTo>
                              <a:lnTo>
                                <a:pt x="2916" y="7938"/>
                              </a:lnTo>
                              <a:lnTo>
                                <a:pt x="2916" y="8316"/>
                              </a:lnTo>
                              <a:cubicBezTo>
                                <a:pt x="2916" y="8532"/>
                                <a:pt x="3078" y="8694"/>
                                <a:pt x="3294" y="8694"/>
                              </a:cubicBezTo>
                              <a:cubicBezTo>
                                <a:pt x="3510" y="8694"/>
                                <a:pt x="3672" y="8532"/>
                                <a:pt x="3672" y="8316"/>
                              </a:cubicBezTo>
                              <a:lnTo>
                                <a:pt x="3672" y="7938"/>
                              </a:lnTo>
                              <a:lnTo>
                                <a:pt x="4374" y="7938"/>
                              </a:lnTo>
                              <a:lnTo>
                                <a:pt x="4374" y="8316"/>
                              </a:lnTo>
                              <a:cubicBezTo>
                                <a:pt x="4374" y="8532"/>
                                <a:pt x="4536" y="8694"/>
                                <a:pt x="4752" y="8694"/>
                              </a:cubicBezTo>
                              <a:cubicBezTo>
                                <a:pt x="4968" y="8694"/>
                                <a:pt x="5130" y="8532"/>
                                <a:pt x="5130" y="8316"/>
                              </a:cubicBezTo>
                              <a:lnTo>
                                <a:pt x="5130" y="7938"/>
                              </a:lnTo>
                              <a:lnTo>
                                <a:pt x="5832" y="7938"/>
                              </a:lnTo>
                              <a:lnTo>
                                <a:pt x="5832" y="8316"/>
                              </a:lnTo>
                              <a:cubicBezTo>
                                <a:pt x="5832" y="8532"/>
                                <a:pt x="5994" y="8694"/>
                                <a:pt x="6210" y="8694"/>
                              </a:cubicBezTo>
                              <a:cubicBezTo>
                                <a:pt x="6426" y="8694"/>
                                <a:pt x="6588" y="8532"/>
                                <a:pt x="6588" y="8316"/>
                              </a:cubicBezTo>
                              <a:lnTo>
                                <a:pt x="6588" y="7938"/>
                              </a:lnTo>
                              <a:lnTo>
                                <a:pt x="14526" y="7938"/>
                              </a:lnTo>
                              <a:lnTo>
                                <a:pt x="14526" y="8316"/>
                              </a:lnTo>
                              <a:cubicBezTo>
                                <a:pt x="14526" y="8532"/>
                                <a:pt x="14688" y="8694"/>
                                <a:pt x="14904" y="8694"/>
                              </a:cubicBezTo>
                              <a:cubicBezTo>
                                <a:pt x="15120" y="8694"/>
                                <a:pt x="15282" y="8532"/>
                                <a:pt x="15282" y="8316"/>
                              </a:cubicBezTo>
                              <a:lnTo>
                                <a:pt x="15282" y="7938"/>
                              </a:lnTo>
                              <a:lnTo>
                                <a:pt x="15984" y="7938"/>
                              </a:lnTo>
                              <a:lnTo>
                                <a:pt x="15984" y="8316"/>
                              </a:lnTo>
                              <a:cubicBezTo>
                                <a:pt x="15984" y="8532"/>
                                <a:pt x="16146" y="8694"/>
                                <a:pt x="16362" y="8694"/>
                              </a:cubicBezTo>
                              <a:cubicBezTo>
                                <a:pt x="16578" y="8694"/>
                                <a:pt x="16740" y="8532"/>
                                <a:pt x="16740" y="8316"/>
                              </a:cubicBezTo>
                              <a:lnTo>
                                <a:pt x="16740" y="7938"/>
                              </a:lnTo>
                              <a:lnTo>
                                <a:pt x="17442" y="7938"/>
                              </a:lnTo>
                              <a:lnTo>
                                <a:pt x="17442" y="8316"/>
                              </a:lnTo>
                              <a:cubicBezTo>
                                <a:pt x="17442" y="8532"/>
                                <a:pt x="17604" y="8694"/>
                                <a:pt x="17820" y="8694"/>
                              </a:cubicBezTo>
                              <a:cubicBezTo>
                                <a:pt x="18036" y="8694"/>
                                <a:pt x="18198" y="8532"/>
                                <a:pt x="18198" y="8316"/>
                              </a:cubicBezTo>
                              <a:lnTo>
                                <a:pt x="18198" y="7938"/>
                              </a:lnTo>
                              <a:lnTo>
                                <a:pt x="19656" y="7938"/>
                              </a:lnTo>
                              <a:lnTo>
                                <a:pt x="19656" y="9396"/>
                              </a:lnTo>
                              <a:lnTo>
                                <a:pt x="2376" y="9396"/>
                              </a:lnTo>
                              <a:lnTo>
                                <a:pt x="2376" y="7938"/>
                              </a:lnTo>
                              <a:lnTo>
                                <a:pt x="2160" y="7938"/>
                              </a:lnTo>
                              <a:close/>
                              <a:moveTo>
                                <a:pt x="2160" y="10098"/>
                              </a:moveTo>
                              <a:lnTo>
                                <a:pt x="5022" y="10098"/>
                              </a:lnTo>
                              <a:lnTo>
                                <a:pt x="5022" y="12258"/>
                              </a:lnTo>
                              <a:lnTo>
                                <a:pt x="2160" y="12258"/>
                              </a:lnTo>
                              <a:lnTo>
                                <a:pt x="2160" y="10098"/>
                              </a:lnTo>
                              <a:close/>
                              <a:moveTo>
                                <a:pt x="2160" y="12960"/>
                              </a:moveTo>
                              <a:lnTo>
                                <a:pt x="5022" y="12960"/>
                              </a:lnTo>
                              <a:lnTo>
                                <a:pt x="5022" y="15120"/>
                              </a:lnTo>
                              <a:lnTo>
                                <a:pt x="2160" y="15120"/>
                              </a:lnTo>
                              <a:lnTo>
                                <a:pt x="2160" y="12960"/>
                              </a:lnTo>
                              <a:close/>
                              <a:moveTo>
                                <a:pt x="2160" y="15822"/>
                              </a:moveTo>
                              <a:lnTo>
                                <a:pt x="5022" y="15822"/>
                              </a:lnTo>
                              <a:lnTo>
                                <a:pt x="5022" y="17982"/>
                              </a:lnTo>
                              <a:lnTo>
                                <a:pt x="2160" y="17982"/>
                              </a:lnTo>
                              <a:lnTo>
                                <a:pt x="2160" y="158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497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038B3BC" id="Groep 6" o:spid="_x0000_s1026" style="position:absolute;margin-left:.5pt;margin-top:-269.1pt;width:539.7pt;height:1036.85pt;z-index:-251657216;mso-position-horizontal-relative:margin" coordorigin="-43,24047" coordsize="68586,107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">
              <v:rect id="Rechthoek 17" o:spid="_x0000_s1027" style="position:absolute;top:127863;width:67838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" fillcolor="#f2f2f2" stroked="f">
                <v:textbox inset="0,0,0,0"/>
              </v:rect>
              <v:rect id="Rechthoek 5" o:spid="_x0000_s1028" style="position:absolute;top:29403;width:68543;height:15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" fillcolor="#1f497d" stroked="f">
                <v:fill color2="#558ed5" angle="90" focus="100%" type="gradient">
                  <o:fill v:ext="view" type="gradientUnscaled"/>
                </v:fill>
                <v:textbox inset="0,0,0,0"/>
              </v:rect>
              <v:rect id="Rechthoek" o:spid="_x0000_s1029" style="position:absolute;top:127702;width:6785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" fillcolor="#1f497d" stroked="f">
                <v:textbox inset="0,0,0,0"/>
              </v:rect>
              <v:group id="Groep 2" o:spid="_x0000_s1030" style="position:absolute;top:44240;width:68543;height:71341" coordsize="68543,71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">
                <v:group id="Groep 1" o:spid="_x0000_s1031" style="position:absolute;width:68543;height:71341" coordsize="68543,71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">
                  <v:rect id="Rechthoek" o:spid="_x0000_s1032" style="position:absolute;left:731;width:67812;height:71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" fillcolor="#333a56" stroked="f">
                    <v:fill opacity="13107f"/>
                    <v:textbox inset="0,0,0,0"/>
                  </v:rect>
                  <v:rect id="Rechthoek" o:spid="_x0000_s1033" style="position:absolute;top:148;width:67849;height:70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" strokecolor="#1f497d" strokeweight=".35281mm">
                    <v:stroke opacity="19789f"/>
                    <v:textbox inset="0,0,0,0"/>
                  </v:rect>
                </v:group>
                <v:rect id="Rechthoek" o:spid="_x0000_s1034" style="position:absolute;width:67849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" fillcolor="#1f497d" stroked="f">
                  <v:textbox inset="0,0,0,0"/>
                </v:rect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Afbeelding 11" o:spid="_x0000_s1035" type="#_x0000_t75" alt="decoratieve afbeelding van lijnen in de vorm van pijlen" style="position:absolute;left:24004;width:20411;height:68505;rotation:58982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">
                <v:imagedata r:id="rId2" o:title="decoratieve afbeelding van lijnen in de vorm van pijlen" croptop="672f" cropright="46389f"/>
              </v:shape>
              <v:shape id="Ronde hoek zelfde zijde rechthoek 14" o:spid="_x0000_s1036" style="position:absolute;left:2721;top:29403;width:8857;height:8720;rotation:11796470fd;visibility:visible;mso-wrap-style:square;v-text-anchor:top" coordsize="885760,87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" path="m145333,l740427,v80265,,145333,65067,145333,145333l885760,871980,,871980,,145333c,65067,65067,,145332,r1,xe" stroked="f">
                <v:path arrowok="t" o:connecttype="custom" o:connectlocs="4429,0;8857,4360;4429,8720;0,4360" o:connectangles="270,0,90,180" textboxrect="42603,42599,843157,871980"/>
              </v:shape>
              <v:shape id="AutoShape 5" o:spid="_x0000_s1037" style="position:absolute;left:4462;top:31174;width:5080;height:5168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" path="m17388,5022l11826,1350v,-108,54,-162,54,-270c11880,486,11394,,10800,,10206,,9720,486,9720,1080v,108,,162,54,270l4212,5022,,5022,,21600r21600,l21600,5022r-4212,xm10800,702v216,,378,162,378,378c11178,1296,11016,1458,10800,1458v-216,,-378,-162,-378,-378c10422,864,10584,702,10800,702xm10152,1944v378,270,918,270,1296,l16092,5022r-10584,l10152,1944xm20844,20898r-20142,l702,5778r20142,l20844,20898xm16524,19440r-4698,c11610,19440,11448,19602,11448,19818v,216,162,378,378,378l16524,20196v216,,378,-162,378,-378c16902,19602,16740,19440,16524,19440xm19440,19440r-1458,c17766,19440,17604,19602,17604,19818v,216,162,378,378,378l19440,20196v216,,378,-162,378,-378c19764,19602,19602,19440,19440,19440xm1782,20142r2160,c4158,20142,4320,19980,4320,19764v,-216,-162,-378,-378,-378l1782,19386v-216,,-378,162,-378,378c1404,19980,1566,20142,1782,20142xm1782,18738r17982,c19980,18738,20142,18576,20142,18360r,-10800c20142,7344,19980,7182,19764,7182r-1836,l17928,6804v,-216,-162,-378,-378,-378c17334,6426,17172,6588,17172,6804r,378l16470,7182r,-378c16470,6588,16308,6426,16092,6426v-216,,-378,162,-378,378l15714,7182r-702,l15012,6804v,-216,-162,-378,-378,-378c14418,6426,14256,6588,14256,6804r,378l6480,7182r,-378c6480,6588,6318,6426,6102,6426v-216,,-378,162,-378,378l5724,7182r-702,l5022,6804v,-216,-162,-378,-378,-378c4428,6426,4266,6588,4266,6804r,378l3618,7182r,-378c3618,6588,3456,6426,3240,6426v-216,,-378,162,-378,378l2862,7182r-1134,c1512,7182,1350,7344,1350,7560r,10800c1404,18576,1566,18738,1782,18738xm8640,17982r-2862,l5778,15822r2862,l8640,17982xm8640,15120r-2862,l5778,12960r2862,l8640,15120xm8640,12258r-2862,l5778,10098r2862,l8640,12258xm10206,16902r-864,702l9342,16200r864,702xm9990,15822r1566,l10800,16416r-810,-594xm9990,17982r756,-594l11502,17982r-1512,xm12204,17604r-864,-702l12204,16200r,1404xm12204,15120r-2862,l9342,12960r2862,l12204,15120xm12204,12258r-2862,l9342,10098r2862,l12204,12258xm15822,17982r-2862,l12960,15822r2862,l15822,17982xm15822,15120r-2862,l12960,12960r2862,l15822,15120xm15822,12258r-2862,l12960,10098r2862,l15822,12258xm19440,17982r-2862,l16578,15822r2862,l19440,17982xm19440,15120r-2862,l16578,12960r2862,l19440,15120xm19440,12258r-2862,l16578,10098r2862,l19440,12258xm2160,7938r756,l2916,8316v,216,162,378,378,378c3510,8694,3672,8532,3672,8316r,-378l4374,7938r,378c4374,8532,4536,8694,4752,8694v216,,378,-162,378,-378l5130,7938r702,l5832,8316v,216,162,378,378,378c6426,8694,6588,8532,6588,8316r,-378l14526,7938r,378c14526,8532,14688,8694,14904,8694v216,,378,-162,378,-378l15282,7938r702,l15984,8316v,216,162,378,378,378c16578,8694,16740,8532,16740,8316r,-378l17442,7938r,378c17442,8532,17604,8694,17820,8694v216,,378,-162,378,-378l18198,7938r1458,l19656,9396r-17280,l2376,7938r-216,xm2160,10098r2862,l5022,12258r-2862,l2160,10098xm2160,12960r2862,l5022,15120r-2862,l2160,12960xm2160,15822r2862,l5022,17982r-2862,l2160,15822xe" fillcolor="#1f497d" stroked="f">
                <v:path arrowok="t" o:connecttype="custom" o:connectlocs="59733,0;119466,61816;59733,123632;0,61816;59733,61816;59733,61816;59733,61816;59733,61816" o:connectangles="270,0,90,180,0,90,180,270" textboxrect="0,0,21600,21600"/>
              </v:shape>
              <w10:wrap anchorx="margin"/>
            </v:group>
          </w:pict>
        </mc:Fallback>
      </mc:AlternateContent>
    </w:r>
    <w:r w:rsidR="00F76348">
      <w:rPr>
        <w:noProof/>
        <w:lang w:eastAsia="nl-NL"/>
      </w:rPr>
      <w:drawing>
        <wp:inline distT="0" distB="0" distL="0" distR="0" wp14:anchorId="178C978C" wp14:editId="079E969A">
          <wp:extent cx="2091113" cy="460162"/>
          <wp:effectExtent l="0" t="0" r="4387" b="0"/>
          <wp:docPr id="13" name="Afbeelding 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091113" cy="460162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attachedTemplate r:id="rId1"/>
  <w:defaultTabStop w:val="720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4DF0"/>
    <w:rsid w:val="00044450"/>
    <w:rsid w:val="00075028"/>
    <w:rsid w:val="00096F72"/>
    <w:rsid w:val="000B1D33"/>
    <w:rsid w:val="00143B90"/>
    <w:rsid w:val="00166B75"/>
    <w:rsid w:val="001A5FF9"/>
    <w:rsid w:val="0041136F"/>
    <w:rsid w:val="004405B5"/>
    <w:rsid w:val="0050571C"/>
    <w:rsid w:val="005A5357"/>
    <w:rsid w:val="005D649B"/>
    <w:rsid w:val="0062792C"/>
    <w:rsid w:val="00662F82"/>
    <w:rsid w:val="006B20F1"/>
    <w:rsid w:val="006D7CE3"/>
    <w:rsid w:val="0070417B"/>
    <w:rsid w:val="007256AB"/>
    <w:rsid w:val="0072792E"/>
    <w:rsid w:val="007721C4"/>
    <w:rsid w:val="007B483D"/>
    <w:rsid w:val="00BA0B29"/>
    <w:rsid w:val="00C37845"/>
    <w:rsid w:val="00C46444"/>
    <w:rsid w:val="00C631BE"/>
    <w:rsid w:val="00CB0A08"/>
    <w:rsid w:val="00CD65FE"/>
    <w:rsid w:val="00CE4DF0"/>
    <w:rsid w:val="00D07E97"/>
    <w:rsid w:val="00E27619"/>
    <w:rsid w:val="00F67F8C"/>
    <w:rsid w:val="00F76348"/>
    <w:rsid w:val="00F8208E"/>
    <w:rsid w:val="00F939F6"/>
    <w:rsid w:val="00FB2AC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DC095B9"/>
  <w15:docId w15:val="{2E2B1604-F308-44D2-BB4E-91D4284E1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Franklin Gothic Book" w:eastAsia="MS Mincho" w:hAnsi="Franklin Gothic Book" w:cs="Times New Roman"/>
        <w:lang w:val="nl-NL" w:eastAsia="en-US" w:bidi="ar-SA"/>
      </w:rPr>
    </w:rPrDefault>
    <w:pPrDefault>
      <w:pPr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075028"/>
    <w:pPr>
      <w:suppressAutoHyphens/>
    </w:pPr>
    <w:rPr>
      <w:sz w:val="24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rsid w:val="00075028"/>
    <w:pPr>
      <w:tabs>
        <w:tab w:val="center" w:pos="4680"/>
        <w:tab w:val="right" w:pos="9360"/>
      </w:tabs>
    </w:pPr>
  </w:style>
  <w:style w:type="character" w:customStyle="1" w:styleId="KoptekstChar">
    <w:name w:val="Koptekst Char"/>
    <w:basedOn w:val="Standaardalinea-lettertype"/>
    <w:rsid w:val="00075028"/>
  </w:style>
  <w:style w:type="paragraph" w:styleId="Voettekst">
    <w:name w:val="footer"/>
    <w:basedOn w:val="Standaard"/>
    <w:rsid w:val="00075028"/>
    <w:pPr>
      <w:tabs>
        <w:tab w:val="center" w:pos="4680"/>
        <w:tab w:val="right" w:pos="9360"/>
      </w:tabs>
    </w:pPr>
  </w:style>
  <w:style w:type="character" w:customStyle="1" w:styleId="VoettekstChar">
    <w:name w:val="Voettekst Char"/>
    <w:basedOn w:val="Standaardalinea-lettertype"/>
    <w:rsid w:val="00075028"/>
  </w:style>
  <w:style w:type="paragraph" w:styleId="Titel">
    <w:name w:val="Title"/>
    <w:basedOn w:val="Standaard"/>
    <w:next w:val="Standaard"/>
    <w:uiPriority w:val="10"/>
    <w:qFormat/>
    <w:rsid w:val="00075028"/>
    <w:pPr>
      <w:contextualSpacing/>
      <w:jc w:val="center"/>
    </w:pPr>
    <w:rPr>
      <w:rFonts w:ascii="Constantia" w:eastAsia="Times New Roman" w:hAnsi="Constantia"/>
      <w:b/>
      <w:color w:val="FFFFFF"/>
      <w:spacing w:val="-10"/>
      <w:kern w:val="3"/>
      <w:sz w:val="32"/>
      <w:szCs w:val="56"/>
    </w:rPr>
  </w:style>
  <w:style w:type="character" w:customStyle="1" w:styleId="TitelChar">
    <w:name w:val="Titel Char"/>
    <w:rsid w:val="00075028"/>
    <w:rPr>
      <w:rFonts w:ascii="Constantia" w:eastAsia="Times New Roman" w:hAnsi="Constantia"/>
      <w:b/>
      <w:color w:val="FFFFFF"/>
      <w:spacing w:val="-10"/>
      <w:kern w:val="3"/>
      <w:sz w:val="32"/>
      <w:szCs w:val="56"/>
    </w:rPr>
  </w:style>
  <w:style w:type="paragraph" w:styleId="Normaalweb">
    <w:name w:val="Normal (Web)"/>
    <w:basedOn w:val="Standaard"/>
    <w:rsid w:val="00075028"/>
    <w:pPr>
      <w:spacing w:before="100" w:after="100"/>
    </w:pPr>
    <w:rPr>
      <w:rFonts w:ascii="Times New Roman" w:eastAsia="Times New Roman" w:hAnsi="Times New Roman"/>
    </w:rPr>
  </w:style>
  <w:style w:type="paragraph" w:customStyle="1" w:styleId="Tekst">
    <w:name w:val="Tekst"/>
    <w:basedOn w:val="Standaard"/>
    <w:next w:val="Standaard"/>
    <w:rsid w:val="00075028"/>
    <w:pPr>
      <w:spacing w:after="240"/>
    </w:pPr>
    <w:rPr>
      <w:color w:val="000000"/>
      <w:sz w:val="22"/>
    </w:rPr>
  </w:style>
  <w:style w:type="paragraph" w:customStyle="1" w:styleId="Blauwetekst">
    <w:name w:val="Blauwe tekst"/>
    <w:basedOn w:val="Standaard"/>
    <w:rsid w:val="00075028"/>
    <w:pPr>
      <w:spacing w:after="120"/>
    </w:pPr>
    <w:rPr>
      <w:color w:val="1F497D"/>
      <w:sz w:val="22"/>
    </w:rPr>
  </w:style>
  <w:style w:type="paragraph" w:customStyle="1" w:styleId="Contactpersonen">
    <w:name w:val="Contactpersonen"/>
    <w:basedOn w:val="Standaard"/>
    <w:rsid w:val="00075028"/>
    <w:pPr>
      <w:jc w:val="center"/>
    </w:pPr>
    <w:rPr>
      <w:color w:val="1F497D"/>
      <w:sz w:val="20"/>
      <w:szCs w:val="20"/>
    </w:rPr>
  </w:style>
  <w:style w:type="character" w:styleId="Tekstvantijdelijkeaanduiding">
    <w:name w:val="Placeholder Text"/>
    <w:rsid w:val="00075028"/>
    <w:rPr>
      <w:color w:val="808080"/>
    </w:rPr>
  </w:style>
  <w:style w:type="paragraph" w:customStyle="1" w:styleId="Vettetekst">
    <w:name w:val="Vette tekst"/>
    <w:basedOn w:val="Tekst"/>
    <w:rsid w:val="00075028"/>
    <w:rPr>
      <w:b/>
      <w:bCs/>
      <w:sz w:val="24"/>
    </w:rPr>
  </w:style>
  <w:style w:type="paragraph" w:customStyle="1" w:styleId="Blauwe">
    <w:name w:val="Blauwe"/>
    <w:basedOn w:val="Blauwetekst"/>
    <w:rsid w:val="00075028"/>
    <w:rPr>
      <w:b/>
      <w:bCs/>
      <w:sz w:val="24"/>
    </w:rPr>
  </w:style>
  <w:style w:type="paragraph" w:customStyle="1" w:styleId="Notities">
    <w:name w:val="Notities"/>
    <w:basedOn w:val="Blauwetekst"/>
    <w:rsid w:val="00075028"/>
    <w:rPr>
      <w:i/>
      <w:iCs/>
      <w:sz w:val="20"/>
    </w:rPr>
  </w:style>
  <w:style w:type="paragraph" w:customStyle="1" w:styleId="Kleinetekst">
    <w:name w:val="Kleine tekst"/>
    <w:basedOn w:val="Standaard"/>
    <w:rsid w:val="00075028"/>
    <w:pPr>
      <w:spacing w:after="120"/>
    </w:pPr>
    <w:rPr>
      <w:sz w:val="18"/>
    </w:rPr>
  </w:style>
  <w:style w:type="paragraph" w:customStyle="1" w:styleId="Legendatekst">
    <w:name w:val="Legendatekst"/>
    <w:basedOn w:val="Kleinetekst"/>
    <w:rsid w:val="00075028"/>
  </w:style>
  <w:style w:type="paragraph" w:styleId="Ballontekst">
    <w:name w:val="Balloon Text"/>
    <w:basedOn w:val="Standaard"/>
    <w:link w:val="BallontekstChar"/>
    <w:uiPriority w:val="99"/>
    <w:semiHidden/>
    <w:unhideWhenUsed/>
    <w:rsid w:val="001A5FF9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1A5F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Gebruiker\AppData\Roaming\Microsoft\Templates\Inhoudskalender%20voor%20kleine%20bedrijven.dotx" TargetMode="Externa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Inhoudskalender voor kleine bedrijven</Template>
  <TotalTime>3</TotalTime>
  <Pages>1</Pages>
  <Words>120</Words>
  <Characters>663</Characters>
  <Application>Microsoft Office Word</Application>
  <DocSecurity>0</DocSecurity>
  <Lines>5</Lines>
  <Paragraphs>1</Paragraphs>
  <ScaleCrop>false</ScaleCrop>
  <Company/>
  <LinksUpToDate>false</LinksUpToDate>
  <CharactersWithSpaces>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debbie ten Cate</dc:creator>
  <cp:lastModifiedBy>debbie ten Cate</cp:lastModifiedBy>
  <cp:revision>3</cp:revision>
  <cp:lastPrinted>2024-06-02T12:19:00Z</cp:lastPrinted>
  <dcterms:created xsi:type="dcterms:W3CDTF">2024-06-02T12:21:00Z</dcterms:created>
  <dcterms:modified xsi:type="dcterms:W3CDTF">2024-07-16T12:59:00Z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