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5000" w:type="pct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22"/>
        <w:gridCol w:w="5435"/>
        <w:gridCol w:w="4587"/>
        <w:gridCol w:w="222"/>
      </w:tblGrid>
      <w:tr w:rsidR="00F87F2C" w14:paraId="10E11198" w14:textId="77777777">
        <w:tblPrEx>
          <w:tblCellMar>
            <w:top w:w="0" w:type="dxa"/>
            <w:bottom w:w="0" w:type="dxa"/>
          </w:tblCellMar>
        </w:tblPrEx>
        <w:trPr>
          <w:trHeight w:val="983"/>
        </w:trPr>
        <w:tc>
          <w:tcPr>
            <w:tcW w:w="22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ACB0211" w14:textId="77777777" w:rsidR="00F87F2C" w:rsidRDefault="00F87F2C">
            <w:pPr>
              <w:pStyle w:val="Titel"/>
            </w:pPr>
          </w:p>
        </w:tc>
        <w:tc>
          <w:tcPr>
            <w:tcW w:w="4868" w:type="dxa"/>
            <w:shd w:val="clear" w:color="auto" w:fill="1F497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1B47E1" w14:textId="177A5CE1" w:rsidR="00F87F2C" w:rsidRDefault="00C43E67">
            <w:pPr>
              <w:pStyle w:val="Titel"/>
              <w:jc w:val="left"/>
            </w:pPr>
            <w:r>
              <w:t>Voorjaar</w:t>
            </w:r>
            <w:r w:rsidR="00000000">
              <w:t xml:space="preserve"> 2025 </w:t>
            </w:r>
            <w:r w:rsidR="00000000">
              <w:br/>
            </w:r>
            <w:r w:rsidR="00000000">
              <w:rPr>
                <w:lang w:bidi="nl-NL"/>
              </w:rPr>
              <w:t xml:space="preserve">Zaterdag 0chtend </w:t>
            </w:r>
          </w:p>
        </w:tc>
        <w:tc>
          <w:tcPr>
            <w:tcW w:w="515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A14665" w14:textId="77777777" w:rsidR="00F87F2C" w:rsidRDefault="00F87F2C">
            <w:pPr>
              <w:pStyle w:val="Titel"/>
            </w:pPr>
          </w:p>
        </w:tc>
        <w:tc>
          <w:tcPr>
            <w:tcW w:w="22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41691B8" w14:textId="77777777" w:rsidR="00F87F2C" w:rsidRDefault="00F87F2C">
            <w:pPr>
              <w:pStyle w:val="Titel"/>
            </w:pPr>
          </w:p>
        </w:tc>
      </w:tr>
      <w:tr w:rsidR="00F87F2C" w14:paraId="22F4D3B8" w14:textId="77777777">
        <w:tblPrEx>
          <w:tblCellMar>
            <w:top w:w="0" w:type="dxa"/>
            <w:bottom w:w="0" w:type="dxa"/>
          </w:tblCellMar>
        </w:tblPrEx>
        <w:trPr>
          <w:trHeight w:val="543"/>
        </w:trPr>
        <w:tc>
          <w:tcPr>
            <w:tcW w:w="22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56CAE37" w14:textId="77777777" w:rsidR="00F87F2C" w:rsidRDefault="00F87F2C">
            <w:pPr>
              <w:pStyle w:val="Tekst"/>
            </w:pPr>
          </w:p>
        </w:tc>
        <w:tc>
          <w:tcPr>
            <w:tcW w:w="10022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5643E15" w14:textId="631F9605" w:rsidR="00F87F2C" w:rsidRDefault="00F87F2C">
            <w:pPr>
              <w:pStyle w:val="Tekst"/>
            </w:pPr>
          </w:p>
        </w:tc>
        <w:tc>
          <w:tcPr>
            <w:tcW w:w="22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1AE9E20" w14:textId="77777777" w:rsidR="00F87F2C" w:rsidRDefault="00F87F2C">
            <w:pPr>
              <w:pStyle w:val="Tekst"/>
            </w:pPr>
          </w:p>
        </w:tc>
      </w:tr>
      <w:tr w:rsidR="00F87F2C" w14:paraId="1BFAAA35" w14:textId="77777777">
        <w:tblPrEx>
          <w:tblCellMar>
            <w:top w:w="0" w:type="dxa"/>
            <w:bottom w:w="0" w:type="dxa"/>
          </w:tblCellMar>
        </w:tblPrEx>
        <w:trPr>
          <w:trHeight w:val="10672"/>
        </w:trPr>
        <w:tc>
          <w:tcPr>
            <w:tcW w:w="22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56B0620" w14:textId="77777777" w:rsidR="00F87F2C" w:rsidRDefault="00F87F2C">
            <w:pPr>
              <w:pStyle w:val="Tekst"/>
            </w:pPr>
          </w:p>
        </w:tc>
        <w:tc>
          <w:tcPr>
            <w:tcW w:w="10022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5D6C0A9" w14:textId="77777777" w:rsidR="00F87F2C" w:rsidRDefault="00000000">
            <w:r>
              <w:t xml:space="preserve">Er start een groep </w:t>
            </w:r>
            <w:proofErr w:type="gramStart"/>
            <w:r>
              <w:t>om  09.30</w:t>
            </w:r>
            <w:proofErr w:type="gramEnd"/>
            <w:r>
              <w:t xml:space="preserve"> of 11.00 uur, </w:t>
            </w:r>
          </w:p>
          <w:p w14:paraId="6AA9CE5C" w14:textId="77777777" w:rsidR="00F87F2C" w:rsidRDefault="00000000">
            <w:r>
              <w:t>de indeling krijg je een week van te voren via een email.</w:t>
            </w:r>
          </w:p>
          <w:tbl>
            <w:tblPr>
              <w:tblW w:w="9908" w:type="dxa"/>
              <w:tblCellMar>
                <w:left w:w="10" w:type="dxa"/>
                <w:right w:w="10" w:type="dxa"/>
              </w:tblCellMar>
              <w:tblLook w:val="04A0" w:firstRow="1" w:lastRow="0" w:firstColumn="1" w:lastColumn="0" w:noHBand="0" w:noVBand="1"/>
            </w:tblPr>
            <w:tblGrid>
              <w:gridCol w:w="1152"/>
              <w:gridCol w:w="236"/>
              <w:gridCol w:w="1152"/>
              <w:gridCol w:w="236"/>
              <w:gridCol w:w="2880"/>
              <w:gridCol w:w="236"/>
              <w:gridCol w:w="236"/>
              <w:gridCol w:w="403"/>
              <w:gridCol w:w="236"/>
              <w:gridCol w:w="3141"/>
            </w:tblGrid>
            <w:tr w:rsidR="00F87F2C" w14:paraId="6CC9B72D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0F5E9DC1" w14:textId="77777777" w:rsidR="00F87F2C" w:rsidRDefault="00F87F2C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3BD6B208" w14:textId="77777777" w:rsidR="00F87F2C" w:rsidRDefault="00F87F2C">
                  <w:pPr>
                    <w:pStyle w:val="Blauwe"/>
                  </w:pPr>
                </w:p>
              </w:tc>
              <w:tc>
                <w:tcPr>
                  <w:tcW w:w="1152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3678AA3C" w14:textId="77777777" w:rsidR="00F87F2C" w:rsidRDefault="00F87F2C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4E2784A8" w14:textId="77777777" w:rsidR="00F87F2C" w:rsidRDefault="00F87F2C">
                  <w:pPr>
                    <w:pStyle w:val="Blauwe"/>
                  </w:pPr>
                </w:p>
              </w:tc>
              <w:tc>
                <w:tcPr>
                  <w:tcW w:w="2880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5D18F819" w14:textId="77777777" w:rsidR="00F87F2C" w:rsidRDefault="00F87F2C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21F2B379" w14:textId="77777777" w:rsidR="00F87F2C" w:rsidRDefault="00F87F2C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76DBDB02" w14:textId="77777777" w:rsidR="00F87F2C" w:rsidRDefault="00F87F2C">
                  <w:pPr>
                    <w:pStyle w:val="Blauwe"/>
                  </w:pPr>
                </w:p>
              </w:tc>
              <w:tc>
                <w:tcPr>
                  <w:tcW w:w="3780" w:type="dxa"/>
                  <w:gridSpan w:val="3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6B6DC273" w14:textId="77777777" w:rsidR="00F87F2C" w:rsidRDefault="00000000">
                  <w:pPr>
                    <w:pStyle w:val="Legendatekst"/>
                  </w:pPr>
                  <w:r>
                    <w:rPr>
                      <w:lang w:val="en-US" w:bidi="nl-NL"/>
                    </w:rPr>
                    <w:t>T - Twitter / F - Facebook / I - Instagram /</w:t>
                  </w:r>
                  <w:r>
                    <w:rPr>
                      <w:lang w:val="en-US" w:bidi="nl-NL"/>
                    </w:rPr>
                    <w:br/>
                    <w:t>P - Pinterest / L - LinkedIn</w:t>
                  </w:r>
                </w:p>
              </w:tc>
            </w:tr>
            <w:tr w:rsidR="00F87F2C" w14:paraId="697C69EE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11852DDD" w14:textId="77777777" w:rsidR="00F87F2C" w:rsidRDefault="00000000">
                  <w:pPr>
                    <w:pStyle w:val="Blauwe"/>
                  </w:pPr>
                  <w:r>
                    <w:rPr>
                      <w:lang w:bidi="nl-NL"/>
                    </w:rPr>
                    <w:t>Datum</w:t>
                  </w:r>
                </w:p>
              </w:tc>
              <w:tc>
                <w:tcPr>
                  <w:tcW w:w="236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3D3D3C25" w14:textId="77777777" w:rsidR="00F87F2C" w:rsidRDefault="00F87F2C">
                  <w:pPr>
                    <w:pStyle w:val="Blauwe"/>
                  </w:pPr>
                </w:p>
              </w:tc>
              <w:tc>
                <w:tcPr>
                  <w:tcW w:w="1152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71392E81" w14:textId="77777777" w:rsidR="00F87F2C" w:rsidRDefault="00000000">
                  <w:pPr>
                    <w:pStyle w:val="Blauwe"/>
                  </w:pPr>
                  <w:r>
                    <w:rPr>
                      <w:lang w:bidi="nl-NL"/>
                    </w:rPr>
                    <w:t>Tijd</w:t>
                  </w:r>
                </w:p>
              </w:tc>
              <w:tc>
                <w:tcPr>
                  <w:tcW w:w="236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39BA0D9D" w14:textId="77777777" w:rsidR="00F87F2C" w:rsidRDefault="00F87F2C">
                  <w:pPr>
                    <w:pStyle w:val="Blauwe"/>
                  </w:pPr>
                </w:p>
              </w:tc>
              <w:tc>
                <w:tcPr>
                  <w:tcW w:w="2880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31A91887" w14:textId="77777777" w:rsidR="00F87F2C" w:rsidRDefault="00000000">
                  <w:pPr>
                    <w:pStyle w:val="Blauwe"/>
                  </w:pPr>
                  <w:r>
                    <w:rPr>
                      <w:lang w:bidi="nl-NL"/>
                    </w:rPr>
                    <w:t>Thema</w:t>
                  </w:r>
                </w:p>
              </w:tc>
              <w:tc>
                <w:tcPr>
                  <w:tcW w:w="236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3F1EBA60" w14:textId="77777777" w:rsidR="00F87F2C" w:rsidRDefault="00F87F2C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18E0CBB8" w14:textId="77777777" w:rsidR="00F87F2C" w:rsidRDefault="00F87F2C">
                  <w:pPr>
                    <w:pStyle w:val="Blauwe"/>
                  </w:pPr>
                </w:p>
              </w:tc>
              <w:tc>
                <w:tcPr>
                  <w:tcW w:w="3780" w:type="dxa"/>
                  <w:gridSpan w:val="3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02F41954" w14:textId="77777777" w:rsidR="00F87F2C" w:rsidRDefault="00000000">
                  <w:pPr>
                    <w:pStyle w:val="Blauwe"/>
                  </w:pPr>
                  <w:r>
                    <w:rPr>
                      <w:lang w:bidi="nl-NL"/>
                    </w:rPr>
                    <w:t>Sociaal netwerk/notitie</w:t>
                  </w:r>
                </w:p>
              </w:tc>
            </w:tr>
            <w:tr w:rsidR="00F87F2C" w14:paraId="3A254163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4F8B510" w14:textId="77777777" w:rsidR="00F87F2C" w:rsidRDefault="00F87F2C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4472358" w14:textId="77777777" w:rsidR="00F87F2C" w:rsidRDefault="00F87F2C"/>
              </w:tc>
              <w:tc>
                <w:tcPr>
                  <w:tcW w:w="1152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823BC77" w14:textId="77777777" w:rsidR="00F87F2C" w:rsidRDefault="00F87F2C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E01DE5E" w14:textId="77777777" w:rsidR="00F87F2C" w:rsidRDefault="00F87F2C"/>
              </w:tc>
              <w:tc>
                <w:tcPr>
                  <w:tcW w:w="2880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8BCC4BF" w14:textId="77777777" w:rsidR="00F87F2C" w:rsidRDefault="00F87F2C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CD48BF5" w14:textId="77777777" w:rsidR="00F87F2C" w:rsidRDefault="00F87F2C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10A152A" w14:textId="77777777" w:rsidR="00F87F2C" w:rsidRDefault="00F87F2C"/>
              </w:tc>
              <w:tc>
                <w:tcPr>
                  <w:tcW w:w="403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ADABA1B" w14:textId="77777777" w:rsidR="00F87F2C" w:rsidRDefault="00F87F2C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4229372" w14:textId="77777777" w:rsidR="00F87F2C" w:rsidRDefault="00F87F2C"/>
              </w:tc>
              <w:tc>
                <w:tcPr>
                  <w:tcW w:w="3141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D7F5D26" w14:textId="77777777" w:rsidR="00F87F2C" w:rsidRDefault="00F87F2C"/>
              </w:tc>
            </w:tr>
            <w:tr w:rsidR="00F87F2C" w14:paraId="352BFB88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24A50DA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80C8586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36B46B6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5849692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A9152CD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42274AB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8E270B5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20A8626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8C95B10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FB74701" w14:textId="77777777" w:rsidR="00F87F2C" w:rsidRDefault="00F87F2C">
                  <w:pPr>
                    <w:pStyle w:val="Tekst"/>
                  </w:pPr>
                </w:p>
              </w:tc>
            </w:tr>
            <w:tr w:rsidR="00F87F2C" w14:paraId="5F51BB19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35D6825" w14:textId="44869137" w:rsidR="00F87F2C" w:rsidRDefault="00C43E67">
                  <w:pPr>
                    <w:pStyle w:val="Tekst"/>
                  </w:pPr>
                  <w:r>
                    <w:t>05-04-25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171482E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1EAE68D" w14:textId="77777777" w:rsidR="00F87F2C" w:rsidRDefault="00000000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B9B80E5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7ACAA94" w14:textId="77777777" w:rsidR="00F87F2C" w:rsidRDefault="00000000">
                  <w:pPr>
                    <w:pStyle w:val="Tekst"/>
                  </w:pPr>
                  <w:r>
                    <w:rPr>
                      <w:vertAlign w:val="superscript"/>
                    </w:rPr>
                    <w:t>1e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618E45B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3FD42CF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5F8F18A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A571C04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ADA99F8" w14:textId="77777777" w:rsidR="00F87F2C" w:rsidRDefault="00F87F2C">
                  <w:pPr>
                    <w:pStyle w:val="Tekst"/>
                  </w:pPr>
                </w:p>
              </w:tc>
            </w:tr>
            <w:tr w:rsidR="00F87F2C" w14:paraId="0F4AD5C5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D839F99" w14:textId="13103836" w:rsidR="00F87F2C" w:rsidRDefault="00C43E67">
                  <w:pPr>
                    <w:pStyle w:val="Tekst"/>
                  </w:pPr>
                  <w:r>
                    <w:t>12-04-25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D8E918B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17236A0" w14:textId="77777777" w:rsidR="00F87F2C" w:rsidRDefault="00000000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5A64349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67012FA" w14:textId="77777777" w:rsidR="00F87F2C" w:rsidRDefault="00000000">
                  <w:pPr>
                    <w:pStyle w:val="Tekst"/>
                  </w:pPr>
                  <w:r>
                    <w:rPr>
                      <w:vertAlign w:val="superscript"/>
                    </w:rPr>
                    <w:t>2e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494BC6D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90D7B40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53E19AF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A6C1F0C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0EFEC59" w14:textId="77777777" w:rsidR="00F87F2C" w:rsidRDefault="00F87F2C">
                  <w:pPr>
                    <w:pStyle w:val="Tekst"/>
                  </w:pPr>
                </w:p>
              </w:tc>
            </w:tr>
            <w:tr w:rsidR="00C43E67" w14:paraId="2A4177DD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C438A65" w14:textId="07DBF47C" w:rsidR="00C43E67" w:rsidRDefault="00C43E67">
                  <w:pPr>
                    <w:pStyle w:val="Tekst"/>
                  </w:pPr>
                  <w:r>
                    <w:t>19-04-25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621384F" w14:textId="77777777" w:rsidR="00C43E67" w:rsidRDefault="00C43E67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379EC97" w14:textId="77777777" w:rsidR="00C43E67" w:rsidRDefault="00C43E67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776380B" w14:textId="77777777" w:rsidR="00C43E67" w:rsidRDefault="00C43E67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D50DA01" w14:textId="2634DFCD" w:rsidR="00C43E67" w:rsidRDefault="00C43E67">
                  <w:pPr>
                    <w:pStyle w:val="Tekst"/>
                    <w:rPr>
                      <w:vertAlign w:val="superscript"/>
                    </w:rPr>
                  </w:pPr>
                  <w:r>
                    <w:rPr>
                      <w:vertAlign w:val="superscript"/>
                    </w:rPr>
                    <w:t xml:space="preserve">geen training </w:t>
                  </w:r>
                  <w:proofErr w:type="spellStart"/>
                  <w:r>
                    <w:rPr>
                      <w:vertAlign w:val="superscript"/>
                    </w:rPr>
                    <w:t>ivm</w:t>
                  </w:r>
                  <w:proofErr w:type="spellEnd"/>
                  <w:r>
                    <w:rPr>
                      <w:vertAlign w:val="superscript"/>
                    </w:rPr>
                    <w:t xml:space="preserve"> paasweekend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1C85AAA" w14:textId="77777777" w:rsidR="00C43E67" w:rsidRDefault="00C43E67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E4B00CE" w14:textId="77777777" w:rsidR="00C43E67" w:rsidRDefault="00C43E67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E6A9887" w14:textId="77777777" w:rsidR="00C43E67" w:rsidRDefault="00C43E67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A6A6E01" w14:textId="77777777" w:rsidR="00C43E67" w:rsidRDefault="00C43E67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00AD2B0" w14:textId="77777777" w:rsidR="00C43E67" w:rsidRDefault="00C43E67">
                  <w:pPr>
                    <w:pStyle w:val="Tekst"/>
                  </w:pPr>
                </w:p>
              </w:tc>
            </w:tr>
            <w:tr w:rsidR="00C43E67" w14:paraId="33001FBE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6326C0E" w14:textId="0E9C3EF6" w:rsidR="00C43E67" w:rsidRDefault="00C43E67">
                  <w:pPr>
                    <w:pStyle w:val="Tekst"/>
                  </w:pPr>
                  <w:r>
                    <w:t>26-04-25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76852BF" w14:textId="77777777" w:rsidR="00C43E67" w:rsidRDefault="00C43E67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83B0E07" w14:textId="77777777" w:rsidR="00C43E67" w:rsidRDefault="00C43E67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C95F591" w14:textId="77777777" w:rsidR="00C43E67" w:rsidRDefault="00C43E67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FFA790B" w14:textId="3341FD22" w:rsidR="00C43E67" w:rsidRDefault="00C43E67">
                  <w:pPr>
                    <w:pStyle w:val="Tekst"/>
                    <w:rPr>
                      <w:vertAlign w:val="superscript"/>
                    </w:rPr>
                  </w:pPr>
                  <w:r>
                    <w:rPr>
                      <w:vertAlign w:val="superscript"/>
                    </w:rPr>
                    <w:t xml:space="preserve">geen training </w:t>
                  </w:r>
                  <w:proofErr w:type="spellStart"/>
                  <w:r>
                    <w:rPr>
                      <w:vertAlign w:val="superscript"/>
                    </w:rPr>
                    <w:t>ivm</w:t>
                  </w:r>
                  <w:proofErr w:type="spellEnd"/>
                  <w:r>
                    <w:rPr>
                      <w:vertAlign w:val="superscript"/>
                    </w:rPr>
                    <w:t xml:space="preserve"> koningsdag 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7026BC6" w14:textId="77777777" w:rsidR="00C43E67" w:rsidRDefault="00C43E67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2ED3711" w14:textId="77777777" w:rsidR="00C43E67" w:rsidRDefault="00C43E67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1663A20" w14:textId="77777777" w:rsidR="00C43E67" w:rsidRDefault="00C43E67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9D0CB40" w14:textId="77777777" w:rsidR="00C43E67" w:rsidRDefault="00C43E67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A1216C3" w14:textId="77777777" w:rsidR="00C43E67" w:rsidRDefault="00C43E67">
                  <w:pPr>
                    <w:pStyle w:val="Tekst"/>
                  </w:pPr>
                </w:p>
              </w:tc>
            </w:tr>
            <w:tr w:rsidR="00F87F2C" w14:paraId="11FF67ED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4F7AC53" w14:textId="545C8F02" w:rsidR="00F87F2C" w:rsidRDefault="00C43E67">
                  <w:pPr>
                    <w:pStyle w:val="Tekst"/>
                  </w:pPr>
                  <w:r>
                    <w:t>03-05-</w:t>
                  </w:r>
                  <w:r w:rsidR="00000000">
                    <w:t>25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C9AD59D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B01C7F2" w14:textId="77777777" w:rsidR="00F87F2C" w:rsidRDefault="00000000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E605592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0BFA6E5" w14:textId="77777777" w:rsidR="00F87F2C" w:rsidRDefault="00000000">
                  <w:pPr>
                    <w:pStyle w:val="Tekst"/>
                  </w:pPr>
                  <w:r>
                    <w:rPr>
                      <w:vertAlign w:val="superscript"/>
                    </w:rPr>
                    <w:t>3e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3726566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6A8DB77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6F81CCD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775C3A1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BDEEB8D" w14:textId="77777777" w:rsidR="00F87F2C" w:rsidRDefault="00F87F2C">
                  <w:pPr>
                    <w:pStyle w:val="Tekst"/>
                  </w:pPr>
                </w:p>
              </w:tc>
            </w:tr>
            <w:tr w:rsidR="00F87F2C" w14:paraId="32AF0B82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E42B190" w14:textId="528EE2ED" w:rsidR="00F87F2C" w:rsidRDefault="00C43E67">
                  <w:pPr>
                    <w:pStyle w:val="Tekst"/>
                  </w:pPr>
                  <w:r>
                    <w:t>10</w:t>
                  </w:r>
                  <w:r w:rsidR="00000000">
                    <w:t>-0</w:t>
                  </w:r>
                  <w:r>
                    <w:t>5</w:t>
                  </w:r>
                  <w:r w:rsidR="00000000">
                    <w:t>-25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FA29936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BDC736E" w14:textId="77777777" w:rsidR="00F87F2C" w:rsidRDefault="00000000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344E907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5AC6F83" w14:textId="77777777" w:rsidR="00F87F2C" w:rsidRDefault="00000000">
                  <w:pPr>
                    <w:pStyle w:val="Tekst"/>
                  </w:pPr>
                  <w:r>
                    <w:rPr>
                      <w:vertAlign w:val="superscript"/>
                    </w:rPr>
                    <w:t>4e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33EB061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701777D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E51F917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9CD9270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E77BD89" w14:textId="77777777" w:rsidR="00F87F2C" w:rsidRDefault="00F87F2C">
                  <w:pPr>
                    <w:pStyle w:val="Tekst"/>
                  </w:pPr>
                </w:p>
              </w:tc>
            </w:tr>
            <w:tr w:rsidR="00F87F2C" w14:paraId="1F5036C2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05952CC" w14:textId="6DFCCB10" w:rsidR="00F87F2C" w:rsidRDefault="00C43E67">
                  <w:pPr>
                    <w:pStyle w:val="Tekst"/>
                  </w:pPr>
                  <w:r>
                    <w:t>17-05</w:t>
                  </w:r>
                  <w:r w:rsidR="00000000">
                    <w:t>-25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DCA040B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A0A1315" w14:textId="77777777" w:rsidR="00F87F2C" w:rsidRDefault="00000000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F8AE2DE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E2E617A" w14:textId="77777777" w:rsidR="00F87F2C" w:rsidRDefault="00000000">
                  <w:pPr>
                    <w:pStyle w:val="Tekst"/>
                  </w:pPr>
                  <w:r>
                    <w:rPr>
                      <w:vertAlign w:val="superscript"/>
                    </w:rPr>
                    <w:t>5</w:t>
                  </w:r>
                  <w:proofErr w:type="gramStart"/>
                  <w:r>
                    <w:rPr>
                      <w:vertAlign w:val="superscript"/>
                    </w:rPr>
                    <w:t>e</w:t>
                  </w:r>
                  <w:r>
                    <w:t xml:space="preserve">  training</w:t>
                  </w:r>
                  <w:proofErr w:type="gramEnd"/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45E3E7E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E9031F4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CD930BD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32F8700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15AB14A" w14:textId="77777777" w:rsidR="00F87F2C" w:rsidRDefault="00F87F2C">
                  <w:pPr>
                    <w:pStyle w:val="Tekst"/>
                  </w:pPr>
                </w:p>
              </w:tc>
            </w:tr>
            <w:tr w:rsidR="00F87F2C" w14:paraId="5F3CA8AE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35176E8" w14:textId="7CAF2F42" w:rsidR="00F87F2C" w:rsidRDefault="00C43E67">
                  <w:pPr>
                    <w:pStyle w:val="Tekst"/>
                  </w:pPr>
                  <w:r>
                    <w:t>24-05</w:t>
                  </w:r>
                  <w:r w:rsidR="00000000">
                    <w:t>-25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74B9898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A29D1CA" w14:textId="77777777" w:rsidR="00F87F2C" w:rsidRDefault="00000000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16212AA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A72ED41" w14:textId="77777777" w:rsidR="00F87F2C" w:rsidRDefault="00000000">
                  <w:pPr>
                    <w:pStyle w:val="Tekst"/>
                  </w:pPr>
                  <w:r>
                    <w:rPr>
                      <w:vertAlign w:val="superscript"/>
                    </w:rPr>
                    <w:t>6</w:t>
                  </w:r>
                  <w:proofErr w:type="gramStart"/>
                  <w:r>
                    <w:rPr>
                      <w:vertAlign w:val="superscript"/>
                    </w:rPr>
                    <w:t>e</w:t>
                  </w:r>
                  <w:r>
                    <w:t xml:space="preserve">  training</w:t>
                  </w:r>
                  <w:proofErr w:type="gramEnd"/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604CD3B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141F228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9F391F7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0339BBA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6EA2290" w14:textId="77777777" w:rsidR="00F87F2C" w:rsidRDefault="00F87F2C">
                  <w:pPr>
                    <w:pStyle w:val="Tekst"/>
                  </w:pPr>
                </w:p>
              </w:tc>
            </w:tr>
            <w:tr w:rsidR="00F87F2C" w14:paraId="01AC1E3A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B42F8E9" w14:textId="5BECADBD" w:rsidR="00F87F2C" w:rsidRDefault="00000000">
                  <w:pPr>
                    <w:pStyle w:val="Tekst"/>
                  </w:pPr>
                  <w:r>
                    <w:t>3</w:t>
                  </w:r>
                  <w:r w:rsidR="00C43E67">
                    <w:t>1-05</w:t>
                  </w:r>
                  <w:r>
                    <w:t>-25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354059E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9686BB8" w14:textId="77777777" w:rsidR="00F87F2C" w:rsidRDefault="00000000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5F94C36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7ED6958" w14:textId="77777777" w:rsidR="00F87F2C" w:rsidRDefault="00000000">
                  <w:pPr>
                    <w:pStyle w:val="Tekst"/>
                  </w:pPr>
                  <w:r>
                    <w:rPr>
                      <w:vertAlign w:val="superscript"/>
                    </w:rPr>
                    <w:t>7</w:t>
                  </w:r>
                  <w:proofErr w:type="gramStart"/>
                  <w:r>
                    <w:rPr>
                      <w:vertAlign w:val="superscript"/>
                    </w:rPr>
                    <w:t>e</w:t>
                  </w:r>
                  <w:r>
                    <w:t xml:space="preserve">  training</w:t>
                  </w:r>
                  <w:proofErr w:type="gramEnd"/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9EF1184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37F9F70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2146527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3795E5D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225DD6C" w14:textId="77777777" w:rsidR="00F87F2C" w:rsidRDefault="00F87F2C">
                  <w:pPr>
                    <w:pStyle w:val="Tekst"/>
                  </w:pPr>
                </w:p>
              </w:tc>
            </w:tr>
            <w:tr w:rsidR="00F46F25" w14:paraId="54BDBB8B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93D9CA7" w14:textId="05218191" w:rsidR="00F46F25" w:rsidRDefault="00F46F25">
                  <w:pPr>
                    <w:pStyle w:val="Tekst"/>
                  </w:pPr>
                  <w:r>
                    <w:t>07-06-25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BAF7475" w14:textId="77777777" w:rsidR="00F46F25" w:rsidRDefault="00F46F25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513726A" w14:textId="77777777" w:rsidR="00F46F25" w:rsidRDefault="00F46F25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619120B" w14:textId="77777777" w:rsidR="00F46F25" w:rsidRDefault="00F46F25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AD5F90D" w14:textId="57833F16" w:rsidR="00F46F25" w:rsidRDefault="00F46F25">
                  <w:pPr>
                    <w:pStyle w:val="Tekst"/>
                    <w:rPr>
                      <w:vertAlign w:val="superscript"/>
                    </w:rPr>
                  </w:pPr>
                  <w:r>
                    <w:rPr>
                      <w:vertAlign w:val="superscript"/>
                    </w:rPr>
                    <w:t xml:space="preserve">geen training </w:t>
                  </w:r>
                  <w:proofErr w:type="spellStart"/>
                  <w:r>
                    <w:rPr>
                      <w:vertAlign w:val="superscript"/>
                    </w:rPr>
                    <w:t>ivm</w:t>
                  </w:r>
                  <w:proofErr w:type="spellEnd"/>
                  <w:r>
                    <w:rPr>
                      <w:vertAlign w:val="superscript"/>
                    </w:rPr>
                    <w:t xml:space="preserve"> pinksterweekend 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DC04563" w14:textId="77777777" w:rsidR="00F46F25" w:rsidRDefault="00F46F25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4329C64" w14:textId="77777777" w:rsidR="00F46F25" w:rsidRDefault="00F46F25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4A66F5C" w14:textId="77777777" w:rsidR="00F46F25" w:rsidRDefault="00F46F25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00AFDC1" w14:textId="77777777" w:rsidR="00F46F25" w:rsidRDefault="00F46F25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0B5AD15" w14:textId="77777777" w:rsidR="00F46F25" w:rsidRDefault="00F46F25">
                  <w:pPr>
                    <w:pStyle w:val="Tekst"/>
                  </w:pPr>
                </w:p>
              </w:tc>
            </w:tr>
            <w:tr w:rsidR="00F87F2C" w14:paraId="73B577D5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3104E12" w14:textId="79E1B03B" w:rsidR="00F87F2C" w:rsidRDefault="00F46F25">
                  <w:pPr>
                    <w:pStyle w:val="Tekst"/>
                  </w:pPr>
                  <w:r>
                    <w:t>14</w:t>
                  </w:r>
                  <w:r w:rsidR="00C43E67">
                    <w:t>-06</w:t>
                  </w:r>
                  <w:r w:rsidR="00000000">
                    <w:t>-25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38FDF73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17C2BF3" w14:textId="77777777" w:rsidR="00F87F2C" w:rsidRDefault="00000000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3AED5B5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5493EB8" w14:textId="77777777" w:rsidR="00F87F2C" w:rsidRDefault="00000000">
                  <w:pPr>
                    <w:pStyle w:val="Tekst"/>
                  </w:pPr>
                  <w:r>
                    <w:t>8</w:t>
                  </w:r>
                  <w:proofErr w:type="gramStart"/>
                  <w:r>
                    <w:rPr>
                      <w:vertAlign w:val="superscript"/>
                    </w:rPr>
                    <w:t>e</w:t>
                  </w:r>
                  <w:r>
                    <w:t xml:space="preserve">  training</w:t>
                  </w:r>
                  <w:proofErr w:type="gramEnd"/>
                  <w:r>
                    <w:t xml:space="preserve"> 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5F7FAFF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56506E4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FC63537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1F45766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5C9A46C" w14:textId="77777777" w:rsidR="00F87F2C" w:rsidRDefault="00F87F2C">
                  <w:pPr>
                    <w:pStyle w:val="Tekst"/>
                  </w:pPr>
                </w:p>
              </w:tc>
            </w:tr>
            <w:tr w:rsidR="00F87F2C" w14:paraId="5B345E4C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3C32ADB" w14:textId="4E23D035" w:rsidR="00F87F2C" w:rsidRDefault="00F46F25">
                  <w:pPr>
                    <w:pStyle w:val="Tekst"/>
                  </w:pPr>
                  <w:r>
                    <w:t>21</w:t>
                  </w:r>
                  <w:r w:rsidR="00C43E67">
                    <w:t>-06</w:t>
                  </w:r>
                  <w:r w:rsidR="00000000">
                    <w:t>-25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14FCC6E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D626CA2" w14:textId="77777777" w:rsidR="00F87F2C" w:rsidRDefault="00000000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3EE4012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61CB560" w14:textId="77777777" w:rsidR="00F87F2C" w:rsidRDefault="00000000">
                  <w:pPr>
                    <w:pStyle w:val="Tekst"/>
                  </w:pPr>
                  <w:r>
                    <w:rPr>
                      <w:vertAlign w:val="superscript"/>
                    </w:rPr>
                    <w:t>9e</w:t>
                  </w:r>
                  <w:r>
                    <w:t xml:space="preserve"> training , 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666FE9D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842A599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FD7D340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5CFEA9B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4682A86" w14:textId="77777777" w:rsidR="00F87F2C" w:rsidRDefault="00F87F2C">
                  <w:pPr>
                    <w:pStyle w:val="Tekst"/>
                  </w:pPr>
                </w:p>
              </w:tc>
            </w:tr>
            <w:tr w:rsidR="00F87F2C" w14:paraId="7C1C0B91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3128120" w14:textId="050C3B43" w:rsidR="00F87F2C" w:rsidRDefault="00C43E67">
                  <w:pPr>
                    <w:pStyle w:val="Tekst"/>
                  </w:pPr>
                  <w:r>
                    <w:t>2</w:t>
                  </w:r>
                  <w:r w:rsidR="00F46F25">
                    <w:t>8</w:t>
                  </w:r>
                  <w:r>
                    <w:t>-06</w:t>
                  </w:r>
                  <w:r w:rsidR="00000000">
                    <w:t>-25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7F0513C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96955DF" w14:textId="77777777" w:rsidR="00F87F2C" w:rsidRDefault="00000000">
                  <w:pPr>
                    <w:pStyle w:val="Tekst"/>
                  </w:pPr>
                  <w:r>
                    <w:t xml:space="preserve">09.30 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9102C25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C7A6301" w14:textId="77777777" w:rsidR="00F87F2C" w:rsidRDefault="00000000">
                  <w:pPr>
                    <w:pStyle w:val="Tekst"/>
                  </w:pPr>
                  <w:r>
                    <w:t>10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 laatste puppy les.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E34F5DB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0C899E5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AC496AB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2D50BF7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238E7A9" w14:textId="77777777" w:rsidR="00F87F2C" w:rsidRDefault="00F87F2C">
                  <w:pPr>
                    <w:pStyle w:val="Tekst"/>
                  </w:pPr>
                </w:p>
              </w:tc>
            </w:tr>
            <w:tr w:rsidR="00F87F2C" w14:paraId="5B21E5E1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AF4BD53" w14:textId="1EE1B4C5" w:rsidR="00F87F2C" w:rsidRDefault="00F46F25">
                  <w:pPr>
                    <w:pStyle w:val="Tekst"/>
                  </w:pPr>
                  <w:r>
                    <w:t>05-07</w:t>
                  </w:r>
                  <w:r w:rsidR="00C43E67">
                    <w:t>-25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A0FF888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1BE8260" w14:textId="77777777" w:rsidR="00F87F2C" w:rsidRDefault="00000000">
                  <w:pPr>
                    <w:pStyle w:val="Tekst"/>
                  </w:pPr>
                  <w:r>
                    <w:t>Tijden volgen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49C7837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1BC9991" w14:textId="77777777" w:rsidR="00F87F2C" w:rsidRDefault="00000000">
                  <w:pPr>
                    <w:pStyle w:val="Tekst"/>
                  </w:pPr>
                  <w:r>
                    <w:t xml:space="preserve">Examen dag ! 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B5C235F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8C5C93B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6C5AE7B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8C37A8E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E415334" w14:textId="77777777" w:rsidR="00F87F2C" w:rsidRDefault="00F87F2C">
                  <w:pPr>
                    <w:pStyle w:val="Tekst"/>
                  </w:pPr>
                </w:p>
              </w:tc>
            </w:tr>
            <w:tr w:rsidR="00F87F2C" w14:paraId="54D871F9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trHeight w:val="227"/>
              </w:trPr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E7CC979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449ED8A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32AA505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6097B26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4C61B79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F18D36A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67356E8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1D9F478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18498E7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6EAB2C1" w14:textId="77777777" w:rsidR="00F87F2C" w:rsidRDefault="00F87F2C">
                  <w:pPr>
                    <w:pStyle w:val="Tekst"/>
                  </w:pPr>
                </w:p>
              </w:tc>
            </w:tr>
            <w:tr w:rsidR="00F87F2C" w14:paraId="271C110E" w14:textId="77777777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E9951D3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AE4C280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50680D8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58997DE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A93D85F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4E07B3E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2E4E559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23F496B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0F06FA8" w14:textId="77777777" w:rsidR="00F87F2C" w:rsidRDefault="00F87F2C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2F83528" w14:textId="77777777" w:rsidR="00F87F2C" w:rsidRDefault="00F87F2C">
                  <w:pPr>
                    <w:pStyle w:val="Tekst"/>
                  </w:pPr>
                </w:p>
              </w:tc>
            </w:tr>
          </w:tbl>
          <w:p w14:paraId="7AC71D09" w14:textId="77777777" w:rsidR="00F87F2C" w:rsidRDefault="00F87F2C">
            <w:pPr>
              <w:pStyle w:val="Tekst"/>
            </w:pPr>
          </w:p>
        </w:tc>
        <w:tc>
          <w:tcPr>
            <w:tcW w:w="22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3B1EDC0" w14:textId="77777777" w:rsidR="00F87F2C" w:rsidRDefault="00F87F2C">
            <w:pPr>
              <w:pStyle w:val="Tekst"/>
            </w:pPr>
          </w:p>
        </w:tc>
      </w:tr>
    </w:tbl>
    <w:p w14:paraId="7A60635B" w14:textId="77777777" w:rsidR="00F87F2C" w:rsidRDefault="00F87F2C"/>
    <w:sectPr w:rsidR="00F87F2C">
      <w:headerReference w:type="default" r:id="rId6"/>
      <w:footerReference w:type="default" r:id="rId7"/>
      <w:pgSz w:w="11906" w:h="16838"/>
      <w:pgMar w:top="720" w:right="720" w:bottom="720" w:left="720" w:header="680" w:footer="709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8A5170A" w14:textId="77777777" w:rsidR="003C5A96" w:rsidRDefault="003C5A96">
      <w:r>
        <w:separator/>
      </w:r>
    </w:p>
  </w:endnote>
  <w:endnote w:type="continuationSeparator" w:id="0">
    <w:p w14:paraId="168407DB" w14:textId="77777777" w:rsidR="003C5A96" w:rsidRDefault="003C5A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10877" w:type="dxa"/>
      <w:tblCellMar>
        <w:left w:w="10" w:type="dxa"/>
        <w:right w:w="10" w:type="dxa"/>
      </w:tblCellMar>
      <w:tblLook w:val="04A0" w:firstRow="1" w:lastRow="0" w:firstColumn="1" w:lastColumn="0" w:noHBand="0" w:noVBand="1"/>
    </w:tblPr>
    <w:tblGrid>
      <w:gridCol w:w="3625"/>
      <w:gridCol w:w="3628"/>
      <w:gridCol w:w="3624"/>
    </w:tblGrid>
    <w:tr w:rsidR="0041551C" w14:paraId="105D7A87" w14:textId="77777777">
      <w:tblPrEx>
        <w:tblCellMar>
          <w:top w:w="0" w:type="dxa"/>
          <w:bottom w:w="0" w:type="dxa"/>
        </w:tblCellMar>
      </w:tblPrEx>
      <w:trPr>
        <w:trHeight w:val="806"/>
      </w:trPr>
      <w:tc>
        <w:tcPr>
          <w:tcW w:w="3625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4A393575" w14:textId="77777777" w:rsidR="00000000" w:rsidRDefault="00000000">
          <w:pPr>
            <w:pStyle w:val="Contactpersonen"/>
          </w:pPr>
          <w:r>
            <w:rPr>
              <w:noProof/>
              <w:lang w:bidi="nl-NL"/>
            </w:rPr>
            <mc:AlternateContent>
              <mc:Choice Requires="wps">
                <w:drawing>
                  <wp:inline distT="0" distB="0" distL="0" distR="0" wp14:anchorId="228C7A05" wp14:editId="0231C7FE">
                    <wp:extent cx="154935" cy="201926"/>
                    <wp:effectExtent l="0" t="0" r="0" b="7624"/>
                    <wp:docPr id="402954257" name="AutoShape 18" descr="pictogram GPS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54935" cy="201926"/>
                            </a:xfrm>
                            <a:custGeom>
                              <a:avLst/>
                              <a:gdLst>
                                <a:gd name="f0" fmla="val 10800000"/>
                                <a:gd name="f1" fmla="val 5400000"/>
                                <a:gd name="f2" fmla="val 180"/>
                                <a:gd name="f3" fmla="val w"/>
                                <a:gd name="f4" fmla="val h"/>
                                <a:gd name="f5" fmla="val 0"/>
                                <a:gd name="f6" fmla="val 21600"/>
                                <a:gd name="f7" fmla="val 10800"/>
                                <a:gd name="f8" fmla="val 4780"/>
                                <a:gd name="f9" fmla="val 3668"/>
                                <a:gd name="f10" fmla="val 8287"/>
                                <a:gd name="f11" fmla="val 12906"/>
                                <a:gd name="f12" fmla="val 3804"/>
                                <a:gd name="f13" fmla="val 16820"/>
                                <a:gd name="f14" fmla="val 11819"/>
                                <a:gd name="f15" fmla="val 8144"/>
                                <a:gd name="f16" fmla="val 5843"/>
                                <a:gd name="f17" fmla="val 10189"/>
                                <a:gd name="f18" fmla="val 8015"/>
                                <a:gd name="f19" fmla="val 5977"/>
                                <a:gd name="f20" fmla="val 7967"/>
                                <a:gd name="f21" fmla="val 4211"/>
                                <a:gd name="f22" fmla="val 13456"/>
                                <a:gd name="f23" fmla="val 15757"/>
                                <a:gd name="f24" fmla="val 5842"/>
                                <a:gd name="f25" fmla="+- 0 0 -360"/>
                                <a:gd name="f26" fmla="+- 0 0 -90"/>
                                <a:gd name="f27" fmla="+- 0 0 -180"/>
                                <a:gd name="f28" fmla="+- 0 0 -270"/>
                                <a:gd name="f29" fmla="*/ f3 1 21600"/>
                                <a:gd name="f30" fmla="*/ f4 1 21600"/>
                                <a:gd name="f31" fmla="val f5"/>
                                <a:gd name="f32" fmla="val f6"/>
                                <a:gd name="f33" fmla="*/ f25 f0 1"/>
                                <a:gd name="f34" fmla="*/ f26 f0 1"/>
                                <a:gd name="f35" fmla="*/ f27 f0 1"/>
                                <a:gd name="f36" fmla="*/ f28 f0 1"/>
                                <a:gd name="f37" fmla="+- f32 0 f31"/>
                                <a:gd name="f38" fmla="*/ f33 1 f2"/>
                                <a:gd name="f39" fmla="*/ f34 1 f2"/>
                                <a:gd name="f40" fmla="*/ f35 1 f2"/>
                                <a:gd name="f41" fmla="*/ f36 1 f2"/>
                                <a:gd name="f42" fmla="*/ f37 1 21600"/>
                                <a:gd name="f43" fmla="*/ 77468 f37 1"/>
                                <a:gd name="f44" fmla="*/ 0 f37 1"/>
                                <a:gd name="f45" fmla="*/ 154935 f37 1"/>
                                <a:gd name="f46" fmla="*/ 100963 f37 1"/>
                                <a:gd name="f47" fmla="*/ 201926 f37 1"/>
                                <a:gd name="f48" fmla="*/ 21600 f37 1"/>
                                <a:gd name="f49" fmla="+- f38 0 f1"/>
                                <a:gd name="f50" fmla="+- f39 0 f1"/>
                                <a:gd name="f51" fmla="+- f40 0 f1"/>
                                <a:gd name="f52" fmla="+- f41 0 f1"/>
                                <a:gd name="f53" fmla="*/ f43 1 21600"/>
                                <a:gd name="f54" fmla="*/ f44 1 21600"/>
                                <a:gd name="f55" fmla="*/ f45 1 21600"/>
                                <a:gd name="f56" fmla="*/ f46 1 21600"/>
                                <a:gd name="f57" fmla="*/ f47 1 21600"/>
                                <a:gd name="f58" fmla="*/ f48 1 21600"/>
                                <a:gd name="f59" fmla="*/ f53 1 f42"/>
                                <a:gd name="f60" fmla="*/ f54 1 f42"/>
                                <a:gd name="f61" fmla="*/ f55 1 f42"/>
                                <a:gd name="f62" fmla="*/ f56 1 f42"/>
                                <a:gd name="f63" fmla="*/ f57 1 f42"/>
                                <a:gd name="f64" fmla="*/ f58 1 f42"/>
                                <a:gd name="f65" fmla="*/ f60 f29 1"/>
                                <a:gd name="f66" fmla="*/ f64 f29 1"/>
                                <a:gd name="f67" fmla="*/ f64 f30 1"/>
                                <a:gd name="f68" fmla="*/ f60 f30 1"/>
                                <a:gd name="f69" fmla="*/ f59 f29 1"/>
                                <a:gd name="f70" fmla="*/ f61 f29 1"/>
                                <a:gd name="f71" fmla="*/ f62 f30 1"/>
                                <a:gd name="f72" fmla="*/ f63 f30 1"/>
                              </a:gdLst>
                              <a:ahLst/>
                              <a:cxnLst>
                                <a:cxn ang="3cd4">
                                  <a:pos x="hc" y="t"/>
                                </a:cxn>
                                <a:cxn ang="0">
                                  <a:pos x="r" y="vc"/>
                                </a:cxn>
                                <a:cxn ang="cd4">
                                  <a:pos x="hc" y="b"/>
                                </a:cxn>
                                <a:cxn ang="cd2">
                                  <a:pos x="l" y="vc"/>
                                </a:cxn>
                                <a:cxn ang="f49">
                                  <a:pos x="f69" y="f68"/>
                                </a:cxn>
                                <a:cxn ang="f50">
                                  <a:pos x="f70" y="f71"/>
                                </a:cxn>
                                <a:cxn ang="f51">
                                  <a:pos x="f69" y="f72"/>
                                </a:cxn>
                                <a:cxn ang="f52">
                                  <a:pos x="f65" y="f71"/>
                                </a:cxn>
                                <a:cxn ang="f50">
                                  <a:pos x="f69" y="f71"/>
                                </a:cxn>
                                <a:cxn ang="f51">
                                  <a:pos x="f69" y="f71"/>
                                </a:cxn>
                                <a:cxn ang="f52">
                                  <a:pos x="f69" y="f71"/>
                                </a:cxn>
                                <a:cxn ang="f49">
                                  <a:pos x="f69" y="f71"/>
                                </a:cxn>
                              </a:cxnLst>
                              <a:rect l="f65" t="f68" r="f66" b="f67"/>
                              <a:pathLst>
                                <a:path w="21600" h="21600">
                                  <a:moveTo>
                                    <a:pt x="f7" y="f5"/>
                                  </a:moveTo>
                                  <a:cubicBezTo>
                                    <a:pt x="f8" y="f5"/>
                                    <a:pt x="f5" y="f9"/>
                                    <a:pt x="f5" y="f10"/>
                                  </a:cubicBezTo>
                                  <a:cubicBezTo>
                                    <a:pt x="f5" y="f11"/>
                                    <a:pt x="f7" y="f6"/>
                                    <a:pt x="f7" y="f6"/>
                                  </a:cubicBezTo>
                                  <a:cubicBezTo>
                                    <a:pt x="f7" y="f6"/>
                                    <a:pt x="f6" y="f11"/>
                                    <a:pt x="f6" y="f10"/>
                                  </a:cubicBezTo>
                                  <a:cubicBezTo>
                                    <a:pt x="f6" y="f12"/>
                                    <a:pt x="f13" y="f5"/>
                                    <a:pt x="f7" y="f5"/>
                                  </a:cubicBezTo>
                                  <a:close/>
                                  <a:moveTo>
                                    <a:pt x="f7" y="f14"/>
                                  </a:moveTo>
                                  <a:cubicBezTo>
                                    <a:pt x="f15" y="f14"/>
                                    <a:pt x="f16" y="f17"/>
                                    <a:pt x="f16" y="f18"/>
                                  </a:cubicBezTo>
                                  <a:cubicBezTo>
                                    <a:pt x="f16" y="f19"/>
                                    <a:pt x="f20" y="f21"/>
                                    <a:pt x="f7" y="f21"/>
                                  </a:cubicBezTo>
                                  <a:cubicBezTo>
                                    <a:pt x="f22" y="f21"/>
                                    <a:pt x="f23" y="f24"/>
                                    <a:pt x="f23" y="f18"/>
                                  </a:cubicBezTo>
                                  <a:cubicBezTo>
                                    <a:pt x="f23" y="f17"/>
                                    <a:pt x="f22" y="f14"/>
                                    <a:pt x="f7" y="f1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1F497D"/>
                            </a:solidFill>
                            <a:ln cap="flat">
                              <a:noFill/>
                              <a:prstDash val="solid"/>
                            </a:ln>
                          </wps:spPr>
                          <wps:bodyPr lIns="0" tIns="0" rIns="0" bIns="0"/>
                        </wps:wsp>
                      </a:graphicData>
                    </a:graphic>
                  </wp:inline>
                </w:drawing>
              </mc:Choice>
              <mc:Fallback>
                <w:pict>
                  <v:shape w14:anchorId="7A600A6B" id="AutoShape 18" o:spid="_x0000_s1026" alt="pictogram GPS" style="width:12.2pt;height:15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" path="m10800,c4780,,,3668,,8287v,4619,10800,13313,10800,13313c10800,21600,21600,12906,21600,8287,21600,3804,16820,,10800,xm10800,11819v-2656,,-4957,-1630,-4957,-3804c5843,5977,7967,4211,10800,4211v2656,,4957,1631,4957,3804c15757,10189,13456,11819,10800,11819xe" fillcolor="#1f497d" stroked="f">
                    <v:path arrowok="t" o:connecttype="custom" o:connectlocs="77468,0;154935,100963;77468,201926;0,100963;555672,0;1111336,943845;555672,1887690;0,943845;555672,943845;555672,943845;555672,943845;555672,943845" o:connectangles="270,0,90,180,270,0,90,180,0,90,180,270" textboxrect="0,0,21600,21600"/>
                    <w10:anchorlock/>
                  </v:shape>
                </w:pict>
              </mc:Fallback>
            </mc:AlternateContent>
          </w:r>
        </w:p>
      </w:tc>
      <w:tc>
        <w:tcPr>
          <w:tcW w:w="3628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0FC49A0E" w14:textId="77777777" w:rsidR="00000000" w:rsidRDefault="00000000">
          <w:pPr>
            <w:pStyle w:val="Contactpersonen"/>
          </w:pPr>
          <w:r>
            <w:rPr>
              <w:noProof/>
              <w:lang w:bidi="nl-NL"/>
            </w:rPr>
            <mc:AlternateContent>
              <mc:Choice Requires="wps">
                <w:drawing>
                  <wp:inline distT="0" distB="0" distL="0" distR="0" wp14:anchorId="4AD21B43" wp14:editId="796CB7D3">
                    <wp:extent cx="165104" cy="165104"/>
                    <wp:effectExtent l="0" t="0" r="6346" b="6346"/>
                    <wp:docPr id="812431050" name="AutoShape 17" descr="Telefoonpictogram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65104" cy="165104"/>
                            </a:xfrm>
                            <a:custGeom>
                              <a:avLst/>
                              <a:gdLst>
                                <a:gd name="f0" fmla="val 10800000"/>
                                <a:gd name="f1" fmla="val 5400000"/>
                                <a:gd name="f2" fmla="val 180"/>
                                <a:gd name="f3" fmla="val w"/>
                                <a:gd name="f4" fmla="val h"/>
                                <a:gd name="f5" fmla="val 0"/>
                                <a:gd name="f6" fmla="val 21600"/>
                                <a:gd name="f7" fmla="val 10800"/>
                                <a:gd name="f8" fmla="val 4818"/>
                                <a:gd name="f9" fmla="val 4819"/>
                                <a:gd name="f10" fmla="val 16781"/>
                                <a:gd name="f11" fmla="val 16782"/>
                                <a:gd name="f12" fmla="val 9637"/>
                                <a:gd name="f13" fmla="val 19108"/>
                                <a:gd name="f14" fmla="val 8640"/>
                                <a:gd name="f15" fmla="val 7809"/>
                                <a:gd name="f16" fmla="val 18277"/>
                                <a:gd name="f17" fmla="val 17280"/>
                                <a:gd name="f18" fmla="val 4652"/>
                                <a:gd name="f19" fmla="val 3656"/>
                                <a:gd name="f20" fmla="val 2825"/>
                                <a:gd name="f21" fmla="val 13791"/>
                                <a:gd name="f22" fmla="val 17945"/>
                                <a:gd name="f23" fmla="val 18609"/>
                                <a:gd name="f24" fmla="val 13292"/>
                                <a:gd name="f25" fmla="val 12628"/>
                                <a:gd name="f26" fmla="val 14289"/>
                                <a:gd name="f27" fmla="val 14954"/>
                                <a:gd name="f28" fmla="val 6978"/>
                                <a:gd name="f29" fmla="val 7643"/>
                                <a:gd name="f30" fmla="val 8142"/>
                                <a:gd name="f31" fmla="val 3323"/>
                                <a:gd name="f32" fmla="val 3988"/>
                                <a:gd name="f33" fmla="+- 0 0 -360"/>
                                <a:gd name="f34" fmla="+- 0 0 -90"/>
                                <a:gd name="f35" fmla="+- 0 0 -180"/>
                                <a:gd name="f36" fmla="+- 0 0 -270"/>
                                <a:gd name="f37" fmla="*/ f3 1 21600"/>
                                <a:gd name="f38" fmla="*/ f4 1 21600"/>
                                <a:gd name="f39" fmla="val f5"/>
                                <a:gd name="f40" fmla="val f6"/>
                                <a:gd name="f41" fmla="*/ f33 f0 1"/>
                                <a:gd name="f42" fmla="*/ f34 f0 1"/>
                                <a:gd name="f43" fmla="*/ f35 f0 1"/>
                                <a:gd name="f44" fmla="*/ f36 f0 1"/>
                                <a:gd name="f45" fmla="+- f40 0 f39"/>
                                <a:gd name="f46" fmla="*/ f41 1 f2"/>
                                <a:gd name="f47" fmla="*/ f42 1 f2"/>
                                <a:gd name="f48" fmla="*/ f43 1 f2"/>
                                <a:gd name="f49" fmla="*/ f44 1 f2"/>
                                <a:gd name="f50" fmla="*/ f45 1 21600"/>
                                <a:gd name="f51" fmla="*/ 82552 f45 1"/>
                                <a:gd name="f52" fmla="*/ 0 f45 1"/>
                                <a:gd name="f53" fmla="*/ 165104 f45 1"/>
                                <a:gd name="f54" fmla="*/ 21600 f45 1"/>
                                <a:gd name="f55" fmla="+- f46 0 f1"/>
                                <a:gd name="f56" fmla="+- f47 0 f1"/>
                                <a:gd name="f57" fmla="+- f48 0 f1"/>
                                <a:gd name="f58" fmla="+- f49 0 f1"/>
                                <a:gd name="f59" fmla="*/ f51 1 21600"/>
                                <a:gd name="f60" fmla="*/ f52 1 21600"/>
                                <a:gd name="f61" fmla="*/ f53 1 21600"/>
                                <a:gd name="f62" fmla="*/ f54 1 21600"/>
                                <a:gd name="f63" fmla="*/ f59 1 f50"/>
                                <a:gd name="f64" fmla="*/ f60 1 f50"/>
                                <a:gd name="f65" fmla="*/ f61 1 f50"/>
                                <a:gd name="f66" fmla="*/ f62 1 f50"/>
                                <a:gd name="f67" fmla="*/ f64 f37 1"/>
                                <a:gd name="f68" fmla="*/ f66 f37 1"/>
                                <a:gd name="f69" fmla="*/ f66 f38 1"/>
                                <a:gd name="f70" fmla="*/ f64 f38 1"/>
                                <a:gd name="f71" fmla="*/ f63 f37 1"/>
                                <a:gd name="f72" fmla="*/ f65 f37 1"/>
                                <a:gd name="f73" fmla="*/ f63 f38 1"/>
                                <a:gd name="f74" fmla="*/ f65 f38 1"/>
                              </a:gdLst>
                              <a:ahLst/>
                              <a:cxnLst>
                                <a:cxn ang="3cd4">
                                  <a:pos x="hc" y="t"/>
                                </a:cxn>
                                <a:cxn ang="0">
                                  <a:pos x="r" y="vc"/>
                                </a:cxn>
                                <a:cxn ang="cd4">
                                  <a:pos x="hc" y="b"/>
                                </a:cxn>
                                <a:cxn ang="cd2">
                                  <a:pos x="l" y="vc"/>
                                </a:cxn>
                                <a:cxn ang="f55">
                                  <a:pos x="f71" y="f70"/>
                                </a:cxn>
                                <a:cxn ang="f56">
                                  <a:pos x="f72" y="f73"/>
                                </a:cxn>
                                <a:cxn ang="f57">
                                  <a:pos x="f71" y="f74"/>
                                </a:cxn>
                                <a:cxn ang="f58">
                                  <a:pos x="f67" y="f73"/>
                                </a:cxn>
                                <a:cxn ang="f56">
                                  <a:pos x="f71" y="f73"/>
                                </a:cxn>
                                <a:cxn ang="f57">
                                  <a:pos x="f71" y="f73"/>
                                </a:cxn>
                                <a:cxn ang="f58">
                                  <a:pos x="f71" y="f73"/>
                                </a:cxn>
                                <a:cxn ang="f55">
                                  <a:pos x="f71" y="f73"/>
                                </a:cxn>
                              </a:cxnLst>
                              <a:rect l="f67" t="f70" r="f68" b="f69"/>
                              <a:pathLst>
                                <a:path w="21600" h="21600">
                                  <a:moveTo>
                                    <a:pt x="f7" y="f5"/>
                                  </a:moveTo>
                                  <a:cubicBezTo>
                                    <a:pt x="f8" y="f5"/>
                                    <a:pt x="f5" y="f9"/>
                                    <a:pt x="f5" y="f7"/>
                                  </a:cubicBezTo>
                                  <a:cubicBezTo>
                                    <a:pt x="f5" y="f10"/>
                                    <a:pt x="f8" y="f6"/>
                                    <a:pt x="f7" y="f6"/>
                                  </a:cubicBezTo>
                                  <a:cubicBezTo>
                                    <a:pt x="f11" y="f6"/>
                                    <a:pt x="f6" y="f10"/>
                                    <a:pt x="f6" y="f7"/>
                                  </a:cubicBezTo>
                                  <a:cubicBezTo>
                                    <a:pt x="f6" y="f9"/>
                                    <a:pt x="f11" y="f5"/>
                                    <a:pt x="f7" y="f5"/>
                                  </a:cubicBezTo>
                                  <a:close/>
                                  <a:moveTo>
                                    <a:pt x="f12" y="f13"/>
                                  </a:moveTo>
                                  <a:cubicBezTo>
                                    <a:pt x="f14" y="f13"/>
                                    <a:pt x="f15" y="f16"/>
                                    <a:pt x="f15" y="f17"/>
                                  </a:cubicBezTo>
                                  <a:lnTo>
                                    <a:pt x="f15" y="f18"/>
                                  </a:lnTo>
                                  <a:cubicBezTo>
                                    <a:pt x="f15" y="f19"/>
                                    <a:pt x="f14" y="f20"/>
                                    <a:pt x="f12" y="f20"/>
                                  </a:cubicBezTo>
                                  <a:lnTo>
                                    <a:pt x="f12" y="f13"/>
                                  </a:lnTo>
                                  <a:close/>
                                  <a:moveTo>
                                    <a:pt x="f21" y="f22"/>
                                  </a:moveTo>
                                  <a:cubicBezTo>
                                    <a:pt x="f21" y="f23"/>
                                    <a:pt x="f24" y="f13"/>
                                    <a:pt x="f25" y="f13"/>
                                  </a:cubicBezTo>
                                  <a:lnTo>
                                    <a:pt x="f7" y="f13"/>
                                  </a:lnTo>
                                  <a:lnTo>
                                    <a:pt x="f7" y="f21"/>
                                  </a:lnTo>
                                  <a:lnTo>
                                    <a:pt x="f25" y="f21"/>
                                  </a:lnTo>
                                  <a:cubicBezTo>
                                    <a:pt x="f24" y="f21"/>
                                    <a:pt x="f21" y="f26"/>
                                    <a:pt x="f21" y="f27"/>
                                  </a:cubicBezTo>
                                  <a:lnTo>
                                    <a:pt x="f21" y="f22"/>
                                  </a:lnTo>
                                  <a:close/>
                                  <a:moveTo>
                                    <a:pt x="f21" y="f28"/>
                                  </a:moveTo>
                                  <a:cubicBezTo>
                                    <a:pt x="f21" y="f29"/>
                                    <a:pt x="f24" y="f30"/>
                                    <a:pt x="f25" y="f30"/>
                                  </a:cubicBezTo>
                                  <a:lnTo>
                                    <a:pt x="f7" y="f30"/>
                                  </a:lnTo>
                                  <a:lnTo>
                                    <a:pt x="f7" y="f20"/>
                                  </a:lnTo>
                                  <a:lnTo>
                                    <a:pt x="f25" y="f20"/>
                                  </a:lnTo>
                                  <a:cubicBezTo>
                                    <a:pt x="f24" y="f20"/>
                                    <a:pt x="f21" y="f31"/>
                                    <a:pt x="f21" y="f32"/>
                                  </a:cubicBezTo>
                                  <a:lnTo>
                                    <a:pt x="f21" y="f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F497D"/>
                            </a:solidFill>
                            <a:ln cap="flat">
                              <a:noFill/>
                              <a:prstDash val="solid"/>
                            </a:ln>
                          </wps:spPr>
                          <wps:bodyPr lIns="0" tIns="0" rIns="0" bIns="0"/>
                        </wps:wsp>
                      </a:graphicData>
                    </a:graphic>
                  </wp:inline>
                </w:drawing>
              </mc:Choice>
              <mc:Fallback>
                <w:pict>
                  <v:shape w14:anchorId="61356A09" id="AutoShape 17" o:spid="_x0000_s1026" alt="Telefoonpictogram" style="width:13pt;height:1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" path="m10800,c4818,,,4819,,10800v,5981,4818,10800,10800,10800c16782,21600,21600,16781,21600,10800,21600,4819,16782,,10800,xm9637,19108v-997,,-1828,-831,-1828,-1828l7809,4652v,-996,831,-1827,1828,-1827l9637,19108xm13791,17945v,664,-499,1163,-1163,1163l10800,19108r,-5317l12628,13791v664,,1163,498,1163,1163l13791,17945xm13791,6978v,665,-499,1164,-1163,1164l10800,8142r,-5317l12628,2825v664,,1163,498,1163,1163l13791,6978xe" fillcolor="#1f497d" stroked="f">
                    <v:path arrowok="t" o:connecttype="custom" o:connectlocs="82552,0;165104,82552;82552,165104;0,82552;631003,0;1262006,631003;631003,1262006;0,631003;631003,631003;631003,631003;631003,631003;631003,631003" o:connectangles="270,0,90,180,270,0,90,180,0,90,180,270" textboxrect="0,0,21600,21600"/>
                    <w10:anchorlock/>
                  </v:shape>
                </w:pict>
              </mc:Fallback>
            </mc:AlternateContent>
          </w:r>
        </w:p>
      </w:tc>
      <w:tc>
        <w:tcPr>
          <w:tcW w:w="3624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0456C8AE" w14:textId="77777777" w:rsidR="00000000" w:rsidRDefault="00000000">
          <w:pPr>
            <w:pStyle w:val="Contactpersonen"/>
          </w:pPr>
          <w:r>
            <w:rPr>
              <w:noProof/>
              <w:lang w:bidi="nl-NL"/>
            </w:rPr>
            <mc:AlternateContent>
              <mc:Choice Requires="wps">
                <w:drawing>
                  <wp:inline distT="0" distB="0" distL="0" distR="0" wp14:anchorId="5AD50C5E" wp14:editId="3A484F96">
                    <wp:extent cx="165104" cy="165104"/>
                    <wp:effectExtent l="0" t="0" r="6346" b="6346"/>
                    <wp:docPr id="2003929218" name="Vorm" descr="E-mailpictogram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65104" cy="165104"/>
                            </a:xfrm>
                            <a:custGeom>
                              <a:avLst/>
                              <a:gdLst>
                                <a:gd name="f0" fmla="val 10800000"/>
                                <a:gd name="f1" fmla="val 5400000"/>
                                <a:gd name="f2" fmla="val 180"/>
                                <a:gd name="f3" fmla="val w"/>
                                <a:gd name="f4" fmla="val h"/>
                                <a:gd name="f5" fmla="val 0"/>
                                <a:gd name="f6" fmla="val 21600"/>
                                <a:gd name="f7" fmla="val 5815"/>
                                <a:gd name="f8" fmla="val 7975"/>
                                <a:gd name="f9" fmla="val 14123"/>
                                <a:gd name="f10" fmla="val 14456"/>
                                <a:gd name="f11" fmla="val 5982"/>
                                <a:gd name="f12" fmla="val 14622"/>
                                <a:gd name="f13" fmla="val 6314"/>
                                <a:gd name="f14" fmla="val 15120"/>
                                <a:gd name="f15" fmla="val 15452"/>
                                <a:gd name="f16" fmla="val 15618"/>
                                <a:gd name="f17" fmla="val 10634"/>
                                <a:gd name="f18" fmla="val 11963"/>
                                <a:gd name="f19" fmla="val 7145"/>
                                <a:gd name="f20" fmla="val 7477"/>
                                <a:gd name="f21" fmla="val 10800"/>
                                <a:gd name="f22" fmla="val 9803"/>
                                <a:gd name="f23" fmla="val 4818"/>
                                <a:gd name="f24" fmla="val 4819"/>
                                <a:gd name="f25" fmla="val 16781"/>
                                <a:gd name="f26" fmla="val 16782"/>
                                <a:gd name="f27" fmla="val 17446"/>
                                <a:gd name="f28" fmla="val 15286"/>
                                <a:gd name="f29" fmla="val 16449"/>
                                <a:gd name="f30" fmla="val 16283"/>
                                <a:gd name="f31" fmla="val 6480"/>
                                <a:gd name="f32" fmla="val 5317"/>
                                <a:gd name="f33" fmla="val 4320"/>
                                <a:gd name="f34" fmla="val 7643"/>
                                <a:gd name="f35" fmla="val 5483"/>
                                <a:gd name="f36" fmla="+- 0 0 -360"/>
                                <a:gd name="f37" fmla="+- 0 0 -90"/>
                                <a:gd name="f38" fmla="+- 0 0 -180"/>
                                <a:gd name="f39" fmla="+- 0 0 -270"/>
                                <a:gd name="f40" fmla="*/ f3 1 21600"/>
                                <a:gd name="f41" fmla="*/ f4 1 21600"/>
                                <a:gd name="f42" fmla="val f5"/>
                                <a:gd name="f43" fmla="val f6"/>
                                <a:gd name="f44" fmla="*/ f36 f0 1"/>
                                <a:gd name="f45" fmla="*/ f37 f0 1"/>
                                <a:gd name="f46" fmla="*/ f38 f0 1"/>
                                <a:gd name="f47" fmla="*/ f39 f0 1"/>
                                <a:gd name="f48" fmla="+- f43 0 f42"/>
                                <a:gd name="f49" fmla="*/ f44 1 f2"/>
                                <a:gd name="f50" fmla="*/ f45 1 f2"/>
                                <a:gd name="f51" fmla="*/ f46 1 f2"/>
                                <a:gd name="f52" fmla="*/ f47 1 f2"/>
                                <a:gd name="f53" fmla="*/ f48 1 21600"/>
                                <a:gd name="f54" fmla="*/ 82552 f48 1"/>
                                <a:gd name="f55" fmla="*/ 0 f48 1"/>
                                <a:gd name="f56" fmla="*/ 165104 f48 1"/>
                                <a:gd name="f57" fmla="*/ 21600 f48 1"/>
                                <a:gd name="f58" fmla="+- f49 0 f1"/>
                                <a:gd name="f59" fmla="+- f50 0 f1"/>
                                <a:gd name="f60" fmla="+- f51 0 f1"/>
                                <a:gd name="f61" fmla="+- f52 0 f1"/>
                                <a:gd name="f62" fmla="*/ f54 1 21600"/>
                                <a:gd name="f63" fmla="*/ f55 1 21600"/>
                                <a:gd name="f64" fmla="*/ f56 1 21600"/>
                                <a:gd name="f65" fmla="*/ f57 1 21600"/>
                                <a:gd name="f66" fmla="*/ f62 1 f53"/>
                                <a:gd name="f67" fmla="*/ f63 1 f53"/>
                                <a:gd name="f68" fmla="*/ f64 1 f53"/>
                                <a:gd name="f69" fmla="*/ f65 1 f53"/>
                                <a:gd name="f70" fmla="*/ f67 f40 1"/>
                                <a:gd name="f71" fmla="*/ f69 f40 1"/>
                                <a:gd name="f72" fmla="*/ f69 f41 1"/>
                                <a:gd name="f73" fmla="*/ f67 f41 1"/>
                                <a:gd name="f74" fmla="*/ f66 f40 1"/>
                                <a:gd name="f75" fmla="*/ f68 f40 1"/>
                                <a:gd name="f76" fmla="*/ f66 f41 1"/>
                                <a:gd name="f77" fmla="*/ f68 f41 1"/>
                              </a:gdLst>
                              <a:ahLst/>
                              <a:cxnLst>
                                <a:cxn ang="3cd4">
                                  <a:pos x="hc" y="t"/>
                                </a:cxn>
                                <a:cxn ang="0">
                                  <a:pos x="r" y="vc"/>
                                </a:cxn>
                                <a:cxn ang="cd4">
                                  <a:pos x="hc" y="b"/>
                                </a:cxn>
                                <a:cxn ang="cd2">
                                  <a:pos x="l" y="vc"/>
                                </a:cxn>
                                <a:cxn ang="f58">
                                  <a:pos x="f74" y="f73"/>
                                </a:cxn>
                                <a:cxn ang="f59">
                                  <a:pos x="f75" y="f76"/>
                                </a:cxn>
                                <a:cxn ang="f60">
                                  <a:pos x="f74" y="f77"/>
                                </a:cxn>
                                <a:cxn ang="f61">
                                  <a:pos x="f70" y="f76"/>
                                </a:cxn>
                                <a:cxn ang="f59">
                                  <a:pos x="f74" y="f76"/>
                                </a:cxn>
                                <a:cxn ang="f60">
                                  <a:pos x="f74" y="f76"/>
                                </a:cxn>
                                <a:cxn ang="f61">
                                  <a:pos x="f74" y="f76"/>
                                </a:cxn>
                                <a:cxn ang="f58">
                                  <a:pos x="f74" y="f76"/>
                                </a:cxn>
                              </a:cxnLst>
                              <a:rect l="f70" t="f73" r="f71" b="f72"/>
                              <a:pathLst>
                                <a:path w="21600" h="21600">
                                  <a:moveTo>
                                    <a:pt x="f7" y="f8"/>
                                  </a:moveTo>
                                  <a:lnTo>
                                    <a:pt x="f7" y="f9"/>
                                  </a:lnTo>
                                  <a:cubicBezTo>
                                    <a:pt x="f7" y="f10"/>
                                    <a:pt x="f11" y="f12"/>
                                    <a:pt x="f13" y="f12"/>
                                  </a:cubicBezTo>
                                  <a:lnTo>
                                    <a:pt x="f14" y="f12"/>
                                  </a:lnTo>
                                  <a:cubicBezTo>
                                    <a:pt x="f15" y="f12"/>
                                    <a:pt x="f16" y="f10"/>
                                    <a:pt x="f16" y="f9"/>
                                  </a:cubicBezTo>
                                  <a:lnTo>
                                    <a:pt x="f16" y="f8"/>
                                  </a:lnTo>
                                  <a:lnTo>
                                    <a:pt x="f17" y="f18"/>
                                  </a:lnTo>
                                  <a:lnTo>
                                    <a:pt x="f7" y="f8"/>
                                  </a:lnTo>
                                  <a:close/>
                                  <a:moveTo>
                                    <a:pt x="f9" y="f19"/>
                                  </a:moveTo>
                                  <a:lnTo>
                                    <a:pt x="f20" y="f19"/>
                                  </a:lnTo>
                                  <a:lnTo>
                                    <a:pt x="f21" y="f22"/>
                                  </a:lnTo>
                                  <a:lnTo>
                                    <a:pt x="f9" y="f19"/>
                                  </a:lnTo>
                                  <a:close/>
                                  <a:moveTo>
                                    <a:pt x="f21" y="f5"/>
                                  </a:moveTo>
                                  <a:cubicBezTo>
                                    <a:pt x="f23" y="f5"/>
                                    <a:pt x="f5" y="f24"/>
                                    <a:pt x="f5" y="f21"/>
                                  </a:cubicBezTo>
                                  <a:cubicBezTo>
                                    <a:pt x="f5" y="f25"/>
                                    <a:pt x="f23" y="f6"/>
                                    <a:pt x="f21" y="f6"/>
                                  </a:cubicBezTo>
                                  <a:cubicBezTo>
                                    <a:pt x="f26" y="f6"/>
                                    <a:pt x="f6" y="f25"/>
                                    <a:pt x="f6" y="f21"/>
                                  </a:cubicBezTo>
                                  <a:cubicBezTo>
                                    <a:pt x="f6" y="f24"/>
                                    <a:pt x="f26" y="f5"/>
                                    <a:pt x="f21" y="f5"/>
                                  </a:cubicBezTo>
                                  <a:close/>
                                  <a:moveTo>
                                    <a:pt x="f27" y="f9"/>
                                  </a:moveTo>
                                  <a:cubicBezTo>
                                    <a:pt x="f27" y="f28"/>
                                    <a:pt x="f29" y="f30"/>
                                    <a:pt x="f28" y="f30"/>
                                  </a:cubicBezTo>
                                  <a:lnTo>
                                    <a:pt x="f31" y="f30"/>
                                  </a:lnTo>
                                  <a:cubicBezTo>
                                    <a:pt x="f32" y="f30"/>
                                    <a:pt x="f33" y="f28"/>
                                    <a:pt x="f33" y="f9"/>
                                  </a:cubicBezTo>
                                  <a:lnTo>
                                    <a:pt x="f33" y="f34"/>
                                  </a:lnTo>
                                  <a:cubicBezTo>
                                    <a:pt x="f33" y="f31"/>
                                    <a:pt x="f32" y="f35"/>
                                    <a:pt x="f31" y="f35"/>
                                  </a:cubicBezTo>
                                  <a:lnTo>
                                    <a:pt x="f28" y="f35"/>
                                  </a:lnTo>
                                  <a:cubicBezTo>
                                    <a:pt x="f29" y="f35"/>
                                    <a:pt x="f27" y="f31"/>
                                    <a:pt x="f27" y="f34"/>
                                  </a:cubicBezTo>
                                  <a:lnTo>
                                    <a:pt x="f27" y="f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F497D"/>
                            </a:solidFill>
                            <a:ln cap="flat">
                              <a:noFill/>
                              <a:prstDash val="solid"/>
                            </a:ln>
                          </wps:spPr>
                          <wps:bodyPr lIns="0" tIns="0" rIns="0" bIns="0"/>
                        </wps:wsp>
                      </a:graphicData>
                    </a:graphic>
                  </wp:inline>
                </w:drawing>
              </mc:Choice>
              <mc:Fallback>
                <w:pict>
                  <v:shape w14:anchorId="367A9700" id="Vorm" o:spid="_x0000_s1026" alt="E-mailpictogram" style="width:13pt;height:1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" path="m5815,7975r,6148c5815,14456,5982,14622,6314,14622r8806,c15452,14622,15618,14456,15618,14123r,-6148l10634,11963,5815,7975xm14123,7145r-6646,l10800,9803,14123,7145xm10800,c4818,,,4819,,10800v,5981,4818,10800,10800,10800c16782,21600,21600,16781,21600,10800,21600,4819,16782,,10800,xm17446,14123v,1163,-997,2160,-2160,2160l6480,16283v-1163,,-2160,-997,-2160,-2160l4320,7643v,-1163,997,-2160,2160,-2160l15286,5483v1163,,2160,997,2160,2160l17446,14123xe" fillcolor="#1f497d" stroked="f">
                    <v:path arrowok="t" o:connecttype="custom" o:connectlocs="82552,0;165104,82552;82552,165104;0,82552;631003,0;1262006,631003;631003,1262006;0,631003;631003,631003;631003,631003;631003,631003;631003,631003" o:connectangles="270,0,90,180,270,0,90,180,0,90,180,270" textboxrect="0,0,21600,21600"/>
                    <w10:anchorlock/>
                  </v:shape>
                </w:pict>
              </mc:Fallback>
            </mc:AlternateContent>
          </w:r>
        </w:p>
      </w:tc>
    </w:tr>
    <w:tr w:rsidR="0041551C" w14:paraId="596C488E" w14:textId="77777777">
      <w:tblPrEx>
        <w:tblCellMar>
          <w:top w:w="0" w:type="dxa"/>
          <w:bottom w:w="0" w:type="dxa"/>
        </w:tblCellMar>
      </w:tblPrEx>
      <w:trPr>
        <w:trHeight w:val="202"/>
      </w:trPr>
      <w:tc>
        <w:tcPr>
          <w:tcW w:w="3625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6D32532C" w14:textId="77777777" w:rsidR="00000000" w:rsidRDefault="00000000">
          <w:pPr>
            <w:pStyle w:val="Contactpersonen"/>
          </w:pPr>
          <w:r>
            <w:rPr>
              <w:lang w:bidi="nl-NL"/>
            </w:rPr>
            <w:t>[KANTOORADRES]</w:t>
          </w:r>
        </w:p>
      </w:tc>
      <w:tc>
        <w:tcPr>
          <w:tcW w:w="3628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3EADBFC9" w14:textId="77777777" w:rsidR="00000000" w:rsidRDefault="00000000">
          <w:pPr>
            <w:pStyle w:val="Contactpersonen"/>
          </w:pPr>
          <w:r>
            <w:rPr>
              <w:lang w:bidi="nl-NL"/>
            </w:rPr>
            <w:t>[TELEFOONNUMMER]</w:t>
          </w:r>
        </w:p>
      </w:tc>
      <w:tc>
        <w:tcPr>
          <w:tcW w:w="3624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2AA36527" w14:textId="77777777" w:rsidR="00000000" w:rsidRDefault="00000000">
          <w:pPr>
            <w:pStyle w:val="Contactpersonen"/>
          </w:pPr>
          <w:r>
            <w:rPr>
              <w:lang w:bidi="nl-NL"/>
            </w:rPr>
            <w:t>[E-MAIL]</w:t>
          </w:r>
        </w:p>
      </w:tc>
    </w:tr>
    <w:tr w:rsidR="0041551C" w14:paraId="2B1DF814" w14:textId="77777777">
      <w:tblPrEx>
        <w:tblCellMar>
          <w:top w:w="0" w:type="dxa"/>
          <w:bottom w:w="0" w:type="dxa"/>
        </w:tblCellMar>
      </w:tblPrEx>
      <w:trPr>
        <w:trHeight w:val="202"/>
      </w:trPr>
      <w:tc>
        <w:tcPr>
          <w:tcW w:w="3625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2A28630D" w14:textId="77777777" w:rsidR="00000000" w:rsidRDefault="00000000">
          <w:pPr>
            <w:pStyle w:val="Contactpersonen"/>
          </w:pPr>
        </w:p>
      </w:tc>
      <w:tc>
        <w:tcPr>
          <w:tcW w:w="3628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6A6CC00A" w14:textId="77777777" w:rsidR="00000000" w:rsidRDefault="00000000">
          <w:pPr>
            <w:pStyle w:val="Contactpersonen"/>
          </w:pPr>
        </w:p>
      </w:tc>
      <w:tc>
        <w:tcPr>
          <w:tcW w:w="3624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6910230F" w14:textId="77777777" w:rsidR="00000000" w:rsidRDefault="00000000">
          <w:pPr>
            <w:pStyle w:val="Contactpersonen"/>
          </w:pPr>
        </w:p>
      </w:tc>
    </w:tr>
  </w:tbl>
  <w:p w14:paraId="37C2D3E2" w14:textId="77777777" w:rsidR="00000000" w:rsidRDefault="00000000">
    <w:pPr>
      <w:pStyle w:val="Voettekst"/>
      <w:rPr>
        <w:sz w:val="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C96CF5F" w14:textId="77777777" w:rsidR="003C5A96" w:rsidRDefault="003C5A96">
      <w:r>
        <w:rPr>
          <w:color w:val="000000"/>
        </w:rPr>
        <w:separator/>
      </w:r>
    </w:p>
  </w:footnote>
  <w:footnote w:type="continuationSeparator" w:id="0">
    <w:p w14:paraId="05EC16CA" w14:textId="77777777" w:rsidR="003C5A96" w:rsidRDefault="003C5A9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2D2BBE" w14:textId="77777777" w:rsidR="00000000" w:rsidRDefault="00000000">
    <w:pPr>
      <w:pStyle w:val="Koptekst"/>
      <w:jc w:val="right"/>
    </w:pPr>
    <w:r>
      <w:rPr>
        <w:noProof/>
        <w:lang w:bidi="nl-NL"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3057DA0D" wp14:editId="3554E8FC">
              <wp:simplePos x="0" y="0"/>
              <wp:positionH relativeFrom="margin">
                <wp:posOffset>10643</wp:posOffset>
              </wp:positionH>
              <wp:positionV relativeFrom="paragraph">
                <wp:posOffset>-5592049</wp:posOffset>
              </wp:positionV>
              <wp:extent cx="6849898" cy="15342469"/>
              <wp:effectExtent l="19050" t="0" r="8102" b="0"/>
              <wp:wrapNone/>
              <wp:docPr id="2076796116" name="Groep 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-4288" y="2174480"/>
                        <a:ext cx="6854186" cy="13167989"/>
                        <a:chOff x="-4288" y="2174480"/>
                        <a:chExt cx="6854186" cy="13167989"/>
                      </a:xfrm>
                    </wpg:grpSpPr>
                    <wps:wsp>
                      <wps:cNvPr id="29546046" name="Rechthoek 17"/>
                      <wps:cNvSpPr/>
                      <wps:spPr>
                        <a:xfrm>
                          <a:off x="0" y="14875613"/>
                          <a:ext cx="6779434" cy="466856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1444914383" name="Rechthoek 5"/>
                      <wps:cNvSpPr/>
                      <wps:spPr>
                        <a:xfrm>
                          <a:off x="0" y="2829748"/>
                          <a:ext cx="6849889" cy="183649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1F497D"/>
                            </a:gs>
                            <a:gs pos="100000">
                              <a:srgbClr val="558ED5"/>
                            </a:gs>
                          </a:gsLst>
                          <a:lin ang="0"/>
                        </a:gra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856302088" name="Rechthoek"/>
                      <wps:cNvSpPr/>
                      <wps:spPr>
                        <a:xfrm>
                          <a:off x="0" y="14855917"/>
                          <a:ext cx="6780733" cy="47347"/>
                        </a:xfrm>
                        <a:prstGeom prst="rect">
                          <a:avLst/>
                        </a:prstGeom>
                        <a:solidFill>
                          <a:srgbClr val="1F497D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g:grpSp>
                      <wpg:cNvPr id="1636701461" name="Groep 2"/>
                      <wpg:cNvGrpSpPr/>
                      <wpg:grpSpPr>
                        <a:xfrm>
                          <a:off x="0" y="4644951"/>
                          <a:ext cx="6849898" cy="8728057"/>
                          <a:chOff x="0" y="0"/>
                          <a:chExt cx="6849898" cy="8728057"/>
                        </a:xfrm>
                      </wpg:grpSpPr>
                      <wpg:grpSp>
                        <wpg:cNvPr id="2096918347" name="Groep 1"/>
                        <wpg:cNvGrpSpPr/>
                        <wpg:grpSpPr>
                          <a:xfrm>
                            <a:off x="0" y="0"/>
                            <a:ext cx="6849898" cy="8728057"/>
                            <a:chOff x="0" y="0"/>
                            <a:chExt cx="6849898" cy="8728057"/>
                          </a:xfrm>
                        </wpg:grpSpPr>
                        <wps:wsp>
                          <wps:cNvPr id="447269378" name="Rechthoek"/>
                          <wps:cNvSpPr/>
                          <wps:spPr>
                            <a:xfrm>
                              <a:off x="73061" y="0"/>
                              <a:ext cx="6776837" cy="8728057"/>
                            </a:xfrm>
                            <a:prstGeom prst="rect">
                              <a:avLst/>
                            </a:prstGeom>
                            <a:solidFill>
                              <a:srgbClr val="333A56">
                                <a:alpha val="20000"/>
                              </a:srgbClr>
                            </a:solidFill>
                            <a:ln cap="flat">
                              <a:noFill/>
                              <a:prstDash val="solid"/>
                            </a:ln>
                          </wps:spPr>
                          <wps:bodyPr lIns="0" tIns="0" rIns="0" bIns="0"/>
                        </wps:wsp>
                        <wps:wsp>
                          <wps:cNvPr id="999446822" name="Rechthoek"/>
                          <wps:cNvSpPr/>
                          <wps:spPr>
                            <a:xfrm>
                              <a:off x="0" y="18105"/>
                              <a:ext cx="6780541" cy="863115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1" cap="flat">
                              <a:solidFill>
                                <a:srgbClr val="1F497D">
                                  <a:alpha val="30196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 lIns="0" tIns="0" rIns="0" bIns="0"/>
                        </wps:wsp>
                      </wpg:grpSp>
                      <wps:wsp>
                        <wps:cNvPr id="763812873" name="Rechthoek"/>
                        <wps:cNvSpPr/>
                        <wps:spPr>
                          <a:xfrm>
                            <a:off x="0" y="0"/>
                            <a:ext cx="6780541" cy="47347"/>
                          </a:xfrm>
                          <a:prstGeom prst="rect">
                            <a:avLst/>
                          </a:prstGeom>
                          <a:solidFill>
                            <a:srgbClr val="1F497D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grpSp>
                    <pic:pic xmlns:pic="http://schemas.openxmlformats.org/drawingml/2006/picture">
                      <pic:nvPicPr>
                        <pic:cNvPr id="1578591317" name="Afbeelding 11" descr="decoratieve afbeelding van lijnen in de vorm van pijlen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rcRect t="1025" r="70784"/>
                        <a:stretch>
                          <a:fillRect/>
                        </a:stretch>
                      </pic:blipFill>
                      <pic:spPr>
                        <a:xfrm rot="5400013">
                          <a:off x="2170192" y="0"/>
                          <a:ext cx="2497134" cy="68460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pic:spPr>
                    </pic:pic>
                    <wps:wsp>
                      <wps:cNvPr id="1330791943" name="Ronde hoek zelfde zijde rechthoek 14"/>
                      <wps:cNvSpPr/>
                      <wps:spPr>
                        <a:xfrm rot="10799991">
                          <a:off x="271924" y="2829748"/>
                          <a:ext cx="885130" cy="1066830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80"/>
                            <a:gd name="f3" fmla="val w"/>
                            <a:gd name="f4" fmla="val h"/>
                            <a:gd name="f5" fmla="val 0"/>
                            <a:gd name="f6" fmla="val 885760"/>
                            <a:gd name="f7" fmla="val 871980"/>
                            <a:gd name="f8" fmla="val 145333"/>
                            <a:gd name="f9" fmla="val 740427"/>
                            <a:gd name="f10" fmla="val 820692"/>
                            <a:gd name="f11" fmla="val 65067"/>
                            <a:gd name="f12" fmla="val 145332"/>
                            <a:gd name="f13" fmla="+- 0 0 -360"/>
                            <a:gd name="f14" fmla="+- 0 0 -90"/>
                            <a:gd name="f15" fmla="+- 0 0 -180"/>
                            <a:gd name="f16" fmla="+- 0 0 -270"/>
                            <a:gd name="f17" fmla="*/ f3 1 885760"/>
                            <a:gd name="f18" fmla="*/ f4 1 871980"/>
                            <a:gd name="f19" fmla="val f5"/>
                            <a:gd name="f20" fmla="val f6"/>
                            <a:gd name="f21" fmla="val f7"/>
                            <a:gd name="f22" fmla="*/ f13 f0 1"/>
                            <a:gd name="f23" fmla="*/ f14 f0 1"/>
                            <a:gd name="f24" fmla="*/ f15 f0 1"/>
                            <a:gd name="f25" fmla="*/ f16 f0 1"/>
                            <a:gd name="f26" fmla="+- f21 0 f19"/>
                            <a:gd name="f27" fmla="+- f20 0 f19"/>
                            <a:gd name="f28" fmla="*/ f22 1 f2"/>
                            <a:gd name="f29" fmla="*/ f23 1 f2"/>
                            <a:gd name="f30" fmla="*/ f24 1 f2"/>
                            <a:gd name="f31" fmla="*/ f25 1 f2"/>
                            <a:gd name="f32" fmla="*/ f27 1 885760"/>
                            <a:gd name="f33" fmla="*/ f26 1 871980"/>
                            <a:gd name="f34" fmla="*/ 442880 f27 1"/>
                            <a:gd name="f35" fmla="*/ 0 f26 1"/>
                            <a:gd name="f36" fmla="*/ 885760 f27 1"/>
                            <a:gd name="f37" fmla="*/ 435990 f26 1"/>
                            <a:gd name="f38" fmla="*/ 871980 f26 1"/>
                            <a:gd name="f39" fmla="*/ 0 f27 1"/>
                            <a:gd name="f40" fmla="*/ 42567 f27 1"/>
                            <a:gd name="f41" fmla="*/ 42567 f26 1"/>
                            <a:gd name="f42" fmla="*/ 843193 f27 1"/>
                            <a:gd name="f43" fmla="+- f28 0 f1"/>
                            <a:gd name="f44" fmla="+- f29 0 f1"/>
                            <a:gd name="f45" fmla="+- f30 0 f1"/>
                            <a:gd name="f46" fmla="+- f31 0 f1"/>
                            <a:gd name="f47" fmla="*/ f34 1 885760"/>
                            <a:gd name="f48" fmla="*/ f35 1 871980"/>
                            <a:gd name="f49" fmla="*/ f36 1 885760"/>
                            <a:gd name="f50" fmla="*/ f37 1 871980"/>
                            <a:gd name="f51" fmla="*/ f38 1 871980"/>
                            <a:gd name="f52" fmla="*/ f39 1 885760"/>
                            <a:gd name="f53" fmla="*/ f40 1 885760"/>
                            <a:gd name="f54" fmla="*/ f41 1 871980"/>
                            <a:gd name="f55" fmla="*/ f42 1 885760"/>
                            <a:gd name="f56" fmla="*/ f47 1 f32"/>
                            <a:gd name="f57" fmla="*/ f48 1 f33"/>
                            <a:gd name="f58" fmla="*/ f49 1 f32"/>
                            <a:gd name="f59" fmla="*/ f50 1 f33"/>
                            <a:gd name="f60" fmla="*/ f51 1 f33"/>
                            <a:gd name="f61" fmla="*/ f52 1 f32"/>
                            <a:gd name="f62" fmla="*/ f53 1 f32"/>
                            <a:gd name="f63" fmla="*/ f55 1 f32"/>
                            <a:gd name="f64" fmla="*/ f54 1 f33"/>
                            <a:gd name="f65" fmla="*/ f62 f17 1"/>
                            <a:gd name="f66" fmla="*/ f63 f17 1"/>
                            <a:gd name="f67" fmla="*/ f60 f18 1"/>
                            <a:gd name="f68" fmla="*/ f64 f18 1"/>
                            <a:gd name="f69" fmla="*/ f56 f17 1"/>
                            <a:gd name="f70" fmla="*/ f57 f18 1"/>
                            <a:gd name="f71" fmla="*/ f58 f17 1"/>
                            <a:gd name="f72" fmla="*/ f59 f18 1"/>
                            <a:gd name="f73" fmla="*/ f61 f1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43">
                              <a:pos x="f69" y="f70"/>
                            </a:cxn>
                            <a:cxn ang="f44">
                              <a:pos x="f71" y="f72"/>
                            </a:cxn>
                            <a:cxn ang="f45">
                              <a:pos x="f69" y="f67"/>
                            </a:cxn>
                            <a:cxn ang="f46">
                              <a:pos x="f73" y="f72"/>
                            </a:cxn>
                          </a:cxnLst>
                          <a:rect l="f65" t="f68" r="f66" b="f67"/>
                          <a:pathLst>
                            <a:path w="885760" h="871980">
                              <a:moveTo>
                                <a:pt x="f8" y="f5"/>
                              </a:moveTo>
                              <a:lnTo>
                                <a:pt x="f9" y="f5"/>
                              </a:lnTo>
                              <a:cubicBezTo>
                                <a:pt x="f10" y="f5"/>
                                <a:pt x="f6" y="f11"/>
                                <a:pt x="f6" y="f8"/>
                              </a:cubicBezTo>
                              <a:lnTo>
                                <a:pt x="f6" y="f7"/>
                              </a:lnTo>
                              <a:lnTo>
                                <a:pt x="f5" y="f7"/>
                              </a:lnTo>
                              <a:lnTo>
                                <a:pt x="f5" y="f8"/>
                              </a:lnTo>
                              <a:cubicBezTo>
                                <a:pt x="f5" y="f11"/>
                                <a:pt x="f11" y="f5"/>
                                <a:pt x="f12" y="f5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739594525" name="AutoShape 5"/>
                      <wps:cNvSpPr/>
                      <wps:spPr>
                        <a:xfrm>
                          <a:off x="445916" y="3046415"/>
                          <a:ext cx="507674" cy="632271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80"/>
                            <a:gd name="f3" fmla="val w"/>
                            <a:gd name="f4" fmla="val h"/>
                            <a:gd name="f5" fmla="val 0"/>
                            <a:gd name="f6" fmla="val 21600"/>
                            <a:gd name="f7" fmla="val 17388"/>
                            <a:gd name="f8" fmla="val 5022"/>
                            <a:gd name="f9" fmla="val 11826"/>
                            <a:gd name="f10" fmla="val 1350"/>
                            <a:gd name="f11" fmla="val 1242"/>
                            <a:gd name="f12" fmla="val 11880"/>
                            <a:gd name="f13" fmla="val 1188"/>
                            <a:gd name="f14" fmla="val 1080"/>
                            <a:gd name="f15" fmla="val 486"/>
                            <a:gd name="f16" fmla="val 11394"/>
                            <a:gd name="f17" fmla="val 10800"/>
                            <a:gd name="f18" fmla="val 10206"/>
                            <a:gd name="f19" fmla="val 9720"/>
                            <a:gd name="f20" fmla="val 9774"/>
                            <a:gd name="f21" fmla="val 4212"/>
                            <a:gd name="f22" fmla="val 702"/>
                            <a:gd name="f23" fmla="val 11016"/>
                            <a:gd name="f24" fmla="val 11178"/>
                            <a:gd name="f25" fmla="val 864"/>
                            <a:gd name="f26" fmla="val 1296"/>
                            <a:gd name="f27" fmla="val 1458"/>
                            <a:gd name="f28" fmla="val 10584"/>
                            <a:gd name="f29" fmla="val 10422"/>
                            <a:gd name="f30" fmla="val 10152"/>
                            <a:gd name="f31" fmla="val 1944"/>
                            <a:gd name="f32" fmla="val 10530"/>
                            <a:gd name="f33" fmla="val 2214"/>
                            <a:gd name="f34" fmla="val 11070"/>
                            <a:gd name="f35" fmla="val 11448"/>
                            <a:gd name="f36" fmla="val 16092"/>
                            <a:gd name="f37" fmla="val 5508"/>
                            <a:gd name="f38" fmla="val 20844"/>
                            <a:gd name="f39" fmla="val 20898"/>
                            <a:gd name="f40" fmla="val 5778"/>
                            <a:gd name="f41" fmla="val 16524"/>
                            <a:gd name="f42" fmla="val 19440"/>
                            <a:gd name="f43" fmla="val 11610"/>
                            <a:gd name="f44" fmla="val 19602"/>
                            <a:gd name="f45" fmla="val 19818"/>
                            <a:gd name="f46" fmla="val 20034"/>
                            <a:gd name="f47" fmla="val 20196"/>
                            <a:gd name="f48" fmla="val 16740"/>
                            <a:gd name="f49" fmla="val 16902"/>
                            <a:gd name="f50" fmla="val 17982"/>
                            <a:gd name="f51" fmla="val 17766"/>
                            <a:gd name="f52" fmla="val 17604"/>
                            <a:gd name="f53" fmla="val 19656"/>
                            <a:gd name="f54" fmla="val 19764"/>
                            <a:gd name="f55" fmla="val 1782"/>
                            <a:gd name="f56" fmla="val 20142"/>
                            <a:gd name="f57" fmla="val 3942"/>
                            <a:gd name="f58" fmla="val 4158"/>
                            <a:gd name="f59" fmla="val 4320"/>
                            <a:gd name="f60" fmla="val 19980"/>
                            <a:gd name="f61" fmla="val 19548"/>
                            <a:gd name="f62" fmla="val 19386"/>
                            <a:gd name="f63" fmla="val 1566"/>
                            <a:gd name="f64" fmla="val 1404"/>
                            <a:gd name="f65" fmla="val 18738"/>
                            <a:gd name="f66" fmla="val 18576"/>
                            <a:gd name="f67" fmla="val 18360"/>
                            <a:gd name="f68" fmla="val 7560"/>
                            <a:gd name="f69" fmla="val 7344"/>
                            <a:gd name="f70" fmla="val 7182"/>
                            <a:gd name="f71" fmla="val 17928"/>
                            <a:gd name="f72" fmla="val 6804"/>
                            <a:gd name="f73" fmla="val 6588"/>
                            <a:gd name="f74" fmla="val 6426"/>
                            <a:gd name="f75" fmla="val 17550"/>
                            <a:gd name="f76" fmla="val 17334"/>
                            <a:gd name="f77" fmla="val 17172"/>
                            <a:gd name="f78" fmla="val 16470"/>
                            <a:gd name="f79" fmla="val 16308"/>
                            <a:gd name="f80" fmla="val 15876"/>
                            <a:gd name="f81" fmla="val 15714"/>
                            <a:gd name="f82" fmla="val 15012"/>
                            <a:gd name="f83" fmla="val 14850"/>
                            <a:gd name="f84" fmla="val 14634"/>
                            <a:gd name="f85" fmla="val 14418"/>
                            <a:gd name="f86" fmla="val 14256"/>
                            <a:gd name="f87" fmla="val 6480"/>
                            <a:gd name="f88" fmla="val 6318"/>
                            <a:gd name="f89" fmla="val 6102"/>
                            <a:gd name="f90" fmla="val 5886"/>
                            <a:gd name="f91" fmla="val 5724"/>
                            <a:gd name="f92" fmla="val 4860"/>
                            <a:gd name="f93" fmla="val 4644"/>
                            <a:gd name="f94" fmla="val 4428"/>
                            <a:gd name="f95" fmla="val 4266"/>
                            <a:gd name="f96" fmla="val 3618"/>
                            <a:gd name="f97" fmla="val 3456"/>
                            <a:gd name="f98" fmla="val 3240"/>
                            <a:gd name="f99" fmla="val 3024"/>
                            <a:gd name="f100" fmla="val 2862"/>
                            <a:gd name="f101" fmla="val 1728"/>
                            <a:gd name="f102" fmla="val 1512"/>
                            <a:gd name="f103" fmla="val 8640"/>
                            <a:gd name="f104" fmla="val 15822"/>
                            <a:gd name="f105" fmla="val 15120"/>
                            <a:gd name="f106" fmla="val 12960"/>
                            <a:gd name="f107" fmla="val 12258"/>
                            <a:gd name="f108" fmla="val 10098"/>
                            <a:gd name="f109" fmla="val 9342"/>
                            <a:gd name="f110" fmla="val 16200"/>
                            <a:gd name="f111" fmla="val 9990"/>
                            <a:gd name="f112" fmla="val 11556"/>
                            <a:gd name="f113" fmla="val 16416"/>
                            <a:gd name="f114" fmla="val 10746"/>
                            <a:gd name="f115" fmla="val 11502"/>
                            <a:gd name="f116" fmla="val 12204"/>
                            <a:gd name="f117" fmla="val 11340"/>
                            <a:gd name="f118" fmla="val 16578"/>
                            <a:gd name="f119" fmla="val 2160"/>
                            <a:gd name="f120" fmla="val 7938"/>
                            <a:gd name="f121" fmla="val 2916"/>
                            <a:gd name="f122" fmla="val 8316"/>
                            <a:gd name="f123" fmla="val 8532"/>
                            <a:gd name="f124" fmla="val 3078"/>
                            <a:gd name="f125" fmla="val 8694"/>
                            <a:gd name="f126" fmla="val 3294"/>
                            <a:gd name="f127" fmla="val 3510"/>
                            <a:gd name="f128" fmla="val 3672"/>
                            <a:gd name="f129" fmla="val 4374"/>
                            <a:gd name="f130" fmla="val 4536"/>
                            <a:gd name="f131" fmla="val 4752"/>
                            <a:gd name="f132" fmla="val 4968"/>
                            <a:gd name="f133" fmla="val 5130"/>
                            <a:gd name="f134" fmla="val 5832"/>
                            <a:gd name="f135" fmla="val 5994"/>
                            <a:gd name="f136" fmla="val 6210"/>
                            <a:gd name="f137" fmla="val 14526"/>
                            <a:gd name="f138" fmla="val 14688"/>
                            <a:gd name="f139" fmla="val 14904"/>
                            <a:gd name="f140" fmla="val 15282"/>
                            <a:gd name="f141" fmla="val 15984"/>
                            <a:gd name="f142" fmla="val 16146"/>
                            <a:gd name="f143" fmla="val 16362"/>
                            <a:gd name="f144" fmla="val 17442"/>
                            <a:gd name="f145" fmla="val 17820"/>
                            <a:gd name="f146" fmla="val 18036"/>
                            <a:gd name="f147" fmla="val 18198"/>
                            <a:gd name="f148" fmla="val 9396"/>
                            <a:gd name="f149" fmla="val 2376"/>
                            <a:gd name="f150" fmla="+- 0 0 -360"/>
                            <a:gd name="f151" fmla="+- 0 0 -90"/>
                            <a:gd name="f152" fmla="+- 0 0 -180"/>
                            <a:gd name="f153" fmla="+- 0 0 -270"/>
                            <a:gd name="f154" fmla="*/ f3 1 21600"/>
                            <a:gd name="f155" fmla="*/ f4 1 21600"/>
                            <a:gd name="f156" fmla="val f5"/>
                            <a:gd name="f157" fmla="val f6"/>
                            <a:gd name="f158" fmla="*/ f150 f0 1"/>
                            <a:gd name="f159" fmla="*/ f151 f0 1"/>
                            <a:gd name="f160" fmla="*/ f152 f0 1"/>
                            <a:gd name="f161" fmla="*/ f153 f0 1"/>
                            <a:gd name="f162" fmla="+- f157 0 f156"/>
                            <a:gd name="f163" fmla="*/ f158 1 f2"/>
                            <a:gd name="f164" fmla="*/ f159 1 f2"/>
                            <a:gd name="f165" fmla="*/ f160 1 f2"/>
                            <a:gd name="f166" fmla="*/ f161 1 f2"/>
                            <a:gd name="f167" fmla="*/ f162 1 21600"/>
                            <a:gd name="f168" fmla="*/ 253984 f162 1"/>
                            <a:gd name="f169" fmla="*/ 0 f162 1"/>
                            <a:gd name="f170" fmla="*/ 507967 f162 1"/>
                            <a:gd name="f171" fmla="*/ 258364 f162 1"/>
                            <a:gd name="f172" fmla="*/ 516727 f162 1"/>
                            <a:gd name="f173" fmla="*/ 253983 f162 1"/>
                            <a:gd name="f174" fmla="*/ 21600 f162 1"/>
                            <a:gd name="f175" fmla="+- f163 0 f1"/>
                            <a:gd name="f176" fmla="+- f164 0 f1"/>
                            <a:gd name="f177" fmla="+- f165 0 f1"/>
                            <a:gd name="f178" fmla="+- f166 0 f1"/>
                            <a:gd name="f179" fmla="*/ f168 1 21600"/>
                            <a:gd name="f180" fmla="*/ f169 1 21600"/>
                            <a:gd name="f181" fmla="*/ f170 1 21600"/>
                            <a:gd name="f182" fmla="*/ f171 1 21600"/>
                            <a:gd name="f183" fmla="*/ f172 1 21600"/>
                            <a:gd name="f184" fmla="*/ f173 1 21600"/>
                            <a:gd name="f185" fmla="*/ f174 1 21600"/>
                            <a:gd name="f186" fmla="*/ f179 1 f167"/>
                            <a:gd name="f187" fmla="*/ f180 1 f167"/>
                            <a:gd name="f188" fmla="*/ f181 1 f167"/>
                            <a:gd name="f189" fmla="*/ f182 1 f167"/>
                            <a:gd name="f190" fmla="*/ f183 1 f167"/>
                            <a:gd name="f191" fmla="*/ f184 1 f167"/>
                            <a:gd name="f192" fmla="*/ f185 1 f167"/>
                            <a:gd name="f193" fmla="*/ f187 f154 1"/>
                            <a:gd name="f194" fmla="*/ f192 f154 1"/>
                            <a:gd name="f195" fmla="*/ f192 f155 1"/>
                            <a:gd name="f196" fmla="*/ f187 f155 1"/>
                            <a:gd name="f197" fmla="*/ f186 f154 1"/>
                            <a:gd name="f198" fmla="*/ f188 f154 1"/>
                            <a:gd name="f199" fmla="*/ f189 f155 1"/>
                            <a:gd name="f200" fmla="*/ f190 f155 1"/>
                            <a:gd name="f201" fmla="*/ f191 f154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175">
                              <a:pos x="f197" y="f196"/>
                            </a:cxn>
                            <a:cxn ang="f176">
                              <a:pos x="f198" y="f199"/>
                            </a:cxn>
                            <a:cxn ang="f177">
                              <a:pos x="f197" y="f200"/>
                            </a:cxn>
                            <a:cxn ang="f178">
                              <a:pos x="f193" y="f199"/>
                            </a:cxn>
                            <a:cxn ang="f176">
                              <a:pos x="f201" y="f199"/>
                            </a:cxn>
                            <a:cxn ang="f177">
                              <a:pos x="f201" y="f199"/>
                            </a:cxn>
                            <a:cxn ang="f178">
                              <a:pos x="f201" y="f199"/>
                            </a:cxn>
                            <a:cxn ang="f175">
                              <a:pos x="f201" y="f199"/>
                            </a:cxn>
                          </a:cxnLst>
                          <a:rect l="f193" t="f196" r="f194" b="f195"/>
                          <a:pathLst>
                            <a:path w="21600" h="21600">
                              <a:moveTo>
                                <a:pt x="f7" y="f8"/>
                              </a:moveTo>
                              <a:lnTo>
                                <a:pt x="f9" y="f10"/>
                              </a:lnTo>
                              <a:cubicBezTo>
                                <a:pt x="f9" y="f11"/>
                                <a:pt x="f12" y="f13"/>
                                <a:pt x="f12" y="f14"/>
                              </a:cubicBezTo>
                              <a:cubicBezTo>
                                <a:pt x="f12" y="f15"/>
                                <a:pt x="f16" y="f5"/>
                                <a:pt x="f17" y="f5"/>
                              </a:cubicBezTo>
                              <a:cubicBezTo>
                                <a:pt x="f18" y="f5"/>
                                <a:pt x="f19" y="f15"/>
                                <a:pt x="f19" y="f14"/>
                              </a:cubicBezTo>
                              <a:cubicBezTo>
                                <a:pt x="f19" y="f13"/>
                                <a:pt x="f19" y="f11"/>
                                <a:pt x="f20" y="f10"/>
                              </a:cubicBezTo>
                              <a:lnTo>
                                <a:pt x="f21" y="f8"/>
                              </a:lnTo>
                              <a:lnTo>
                                <a:pt x="f5" y="f8"/>
                              </a:lnTo>
                              <a:lnTo>
                                <a:pt x="f5" y="f6"/>
                              </a:lnTo>
                              <a:lnTo>
                                <a:pt x="f6" y="f6"/>
                              </a:lnTo>
                              <a:lnTo>
                                <a:pt x="f6" y="f8"/>
                              </a:lnTo>
                              <a:lnTo>
                                <a:pt x="f7" y="f8"/>
                              </a:lnTo>
                              <a:close/>
                              <a:moveTo>
                                <a:pt x="f17" y="f22"/>
                              </a:moveTo>
                              <a:cubicBezTo>
                                <a:pt x="f23" y="f22"/>
                                <a:pt x="f24" y="f25"/>
                                <a:pt x="f24" y="f14"/>
                              </a:cubicBezTo>
                              <a:cubicBezTo>
                                <a:pt x="f24" y="f26"/>
                                <a:pt x="f23" y="f27"/>
                                <a:pt x="f17" y="f27"/>
                              </a:cubicBezTo>
                              <a:cubicBezTo>
                                <a:pt x="f28" y="f27"/>
                                <a:pt x="f29" y="f26"/>
                                <a:pt x="f29" y="f14"/>
                              </a:cubicBezTo>
                              <a:cubicBezTo>
                                <a:pt x="f29" y="f25"/>
                                <a:pt x="f28" y="f22"/>
                                <a:pt x="f17" y="f22"/>
                              </a:cubicBezTo>
                              <a:close/>
                              <a:moveTo>
                                <a:pt x="f30" y="f31"/>
                              </a:moveTo>
                              <a:cubicBezTo>
                                <a:pt x="f32" y="f33"/>
                                <a:pt x="f34" y="f33"/>
                                <a:pt x="f35" y="f31"/>
                              </a:cubicBezTo>
                              <a:lnTo>
                                <a:pt x="f36" y="f8"/>
                              </a:lnTo>
                              <a:lnTo>
                                <a:pt x="f37" y="f8"/>
                              </a:lnTo>
                              <a:lnTo>
                                <a:pt x="f30" y="f31"/>
                              </a:lnTo>
                              <a:close/>
                              <a:moveTo>
                                <a:pt x="f38" y="f39"/>
                              </a:moveTo>
                              <a:lnTo>
                                <a:pt x="f22" y="f39"/>
                              </a:lnTo>
                              <a:lnTo>
                                <a:pt x="f22" y="f40"/>
                              </a:lnTo>
                              <a:lnTo>
                                <a:pt x="f38" y="f40"/>
                              </a:lnTo>
                              <a:lnTo>
                                <a:pt x="f38" y="f39"/>
                              </a:lnTo>
                              <a:close/>
                              <a:moveTo>
                                <a:pt x="f41" y="f42"/>
                              </a:moveTo>
                              <a:lnTo>
                                <a:pt x="f9" y="f42"/>
                              </a:lnTo>
                              <a:cubicBezTo>
                                <a:pt x="f43" y="f42"/>
                                <a:pt x="f35" y="f44"/>
                                <a:pt x="f35" y="f45"/>
                              </a:cubicBezTo>
                              <a:cubicBezTo>
                                <a:pt x="f35" y="f46"/>
                                <a:pt x="f43" y="f47"/>
                                <a:pt x="f9" y="f47"/>
                              </a:cubicBezTo>
                              <a:lnTo>
                                <a:pt x="f41" y="f47"/>
                              </a:lnTo>
                              <a:cubicBezTo>
                                <a:pt x="f48" y="f47"/>
                                <a:pt x="f49" y="f46"/>
                                <a:pt x="f49" y="f45"/>
                              </a:cubicBezTo>
                              <a:cubicBezTo>
                                <a:pt x="f49" y="f44"/>
                                <a:pt x="f48" y="f42"/>
                                <a:pt x="f41" y="f42"/>
                              </a:cubicBezTo>
                              <a:close/>
                              <a:moveTo>
                                <a:pt x="f42" y="f42"/>
                              </a:moveTo>
                              <a:lnTo>
                                <a:pt x="f50" y="f42"/>
                              </a:lnTo>
                              <a:cubicBezTo>
                                <a:pt x="f51" y="f42"/>
                                <a:pt x="f52" y="f44"/>
                                <a:pt x="f52" y="f45"/>
                              </a:cubicBezTo>
                              <a:cubicBezTo>
                                <a:pt x="f52" y="f46"/>
                                <a:pt x="f51" y="f47"/>
                                <a:pt x="f50" y="f47"/>
                              </a:cubicBezTo>
                              <a:lnTo>
                                <a:pt x="f42" y="f47"/>
                              </a:lnTo>
                              <a:cubicBezTo>
                                <a:pt x="f53" y="f47"/>
                                <a:pt x="f45" y="f46"/>
                                <a:pt x="f45" y="f45"/>
                              </a:cubicBezTo>
                              <a:cubicBezTo>
                                <a:pt x="f54" y="f44"/>
                                <a:pt x="f44" y="f42"/>
                                <a:pt x="f42" y="f42"/>
                              </a:cubicBezTo>
                              <a:close/>
                              <a:moveTo>
                                <a:pt x="f55" y="f56"/>
                              </a:moveTo>
                              <a:lnTo>
                                <a:pt x="f57" y="f56"/>
                              </a:lnTo>
                              <a:cubicBezTo>
                                <a:pt x="f58" y="f56"/>
                                <a:pt x="f59" y="f60"/>
                                <a:pt x="f59" y="f54"/>
                              </a:cubicBezTo>
                              <a:cubicBezTo>
                                <a:pt x="f59" y="f61"/>
                                <a:pt x="f58" y="f62"/>
                                <a:pt x="f57" y="f62"/>
                              </a:cubicBezTo>
                              <a:lnTo>
                                <a:pt x="f55" y="f62"/>
                              </a:lnTo>
                              <a:cubicBezTo>
                                <a:pt x="f63" y="f62"/>
                                <a:pt x="f64" y="f61"/>
                                <a:pt x="f64" y="f54"/>
                              </a:cubicBezTo>
                              <a:cubicBezTo>
                                <a:pt x="f64" y="f60"/>
                                <a:pt x="f63" y="f56"/>
                                <a:pt x="f55" y="f56"/>
                              </a:cubicBezTo>
                              <a:close/>
                              <a:moveTo>
                                <a:pt x="f55" y="f65"/>
                              </a:moveTo>
                              <a:lnTo>
                                <a:pt x="f54" y="f65"/>
                              </a:lnTo>
                              <a:cubicBezTo>
                                <a:pt x="f60" y="f65"/>
                                <a:pt x="f56" y="f66"/>
                                <a:pt x="f56" y="f67"/>
                              </a:cubicBezTo>
                              <a:lnTo>
                                <a:pt x="f56" y="f68"/>
                              </a:lnTo>
                              <a:cubicBezTo>
                                <a:pt x="f56" y="f69"/>
                                <a:pt x="f60" y="f70"/>
                                <a:pt x="f54" y="f70"/>
                              </a:cubicBezTo>
                              <a:lnTo>
                                <a:pt x="f71" y="f70"/>
                              </a:lnTo>
                              <a:lnTo>
                                <a:pt x="f71" y="f72"/>
                              </a:lnTo>
                              <a:cubicBezTo>
                                <a:pt x="f71" y="f73"/>
                                <a:pt x="f51" y="f74"/>
                                <a:pt x="f75" y="f74"/>
                              </a:cubicBezTo>
                              <a:cubicBezTo>
                                <a:pt x="f76" y="f74"/>
                                <a:pt x="f77" y="f73"/>
                                <a:pt x="f77" y="f72"/>
                              </a:cubicBezTo>
                              <a:lnTo>
                                <a:pt x="f77" y="f70"/>
                              </a:lnTo>
                              <a:lnTo>
                                <a:pt x="f78" y="f70"/>
                              </a:lnTo>
                              <a:lnTo>
                                <a:pt x="f78" y="f72"/>
                              </a:lnTo>
                              <a:cubicBezTo>
                                <a:pt x="f78" y="f73"/>
                                <a:pt x="f79" y="f74"/>
                                <a:pt x="f36" y="f74"/>
                              </a:cubicBezTo>
                              <a:cubicBezTo>
                                <a:pt x="f80" y="f74"/>
                                <a:pt x="f81" y="f73"/>
                                <a:pt x="f81" y="f72"/>
                              </a:cubicBezTo>
                              <a:lnTo>
                                <a:pt x="f81" y="f70"/>
                              </a:lnTo>
                              <a:lnTo>
                                <a:pt x="f82" y="f70"/>
                              </a:lnTo>
                              <a:lnTo>
                                <a:pt x="f82" y="f72"/>
                              </a:lnTo>
                              <a:cubicBezTo>
                                <a:pt x="f82" y="f73"/>
                                <a:pt x="f83" y="f74"/>
                                <a:pt x="f84" y="f74"/>
                              </a:cubicBezTo>
                              <a:cubicBezTo>
                                <a:pt x="f85" y="f74"/>
                                <a:pt x="f86" y="f73"/>
                                <a:pt x="f86" y="f72"/>
                              </a:cubicBezTo>
                              <a:lnTo>
                                <a:pt x="f86" y="f70"/>
                              </a:lnTo>
                              <a:lnTo>
                                <a:pt x="f87" y="f70"/>
                              </a:lnTo>
                              <a:lnTo>
                                <a:pt x="f87" y="f72"/>
                              </a:lnTo>
                              <a:cubicBezTo>
                                <a:pt x="f87" y="f73"/>
                                <a:pt x="f88" y="f74"/>
                                <a:pt x="f89" y="f74"/>
                              </a:cubicBezTo>
                              <a:cubicBezTo>
                                <a:pt x="f90" y="f74"/>
                                <a:pt x="f91" y="f73"/>
                                <a:pt x="f91" y="f72"/>
                              </a:cubicBezTo>
                              <a:lnTo>
                                <a:pt x="f91" y="f70"/>
                              </a:lnTo>
                              <a:lnTo>
                                <a:pt x="f8" y="f70"/>
                              </a:lnTo>
                              <a:lnTo>
                                <a:pt x="f8" y="f72"/>
                              </a:lnTo>
                              <a:cubicBezTo>
                                <a:pt x="f8" y="f73"/>
                                <a:pt x="f92" y="f74"/>
                                <a:pt x="f93" y="f74"/>
                              </a:cubicBezTo>
                              <a:cubicBezTo>
                                <a:pt x="f94" y="f74"/>
                                <a:pt x="f95" y="f73"/>
                                <a:pt x="f95" y="f72"/>
                              </a:cubicBezTo>
                              <a:lnTo>
                                <a:pt x="f95" y="f70"/>
                              </a:lnTo>
                              <a:lnTo>
                                <a:pt x="f96" y="f70"/>
                              </a:lnTo>
                              <a:lnTo>
                                <a:pt x="f96" y="f72"/>
                              </a:lnTo>
                              <a:cubicBezTo>
                                <a:pt x="f96" y="f73"/>
                                <a:pt x="f97" y="f74"/>
                                <a:pt x="f98" y="f74"/>
                              </a:cubicBezTo>
                              <a:cubicBezTo>
                                <a:pt x="f99" y="f74"/>
                                <a:pt x="f100" y="f73"/>
                                <a:pt x="f100" y="f72"/>
                              </a:cubicBezTo>
                              <a:lnTo>
                                <a:pt x="f100" y="f70"/>
                              </a:lnTo>
                              <a:lnTo>
                                <a:pt x="f101" y="f70"/>
                              </a:lnTo>
                              <a:cubicBezTo>
                                <a:pt x="f102" y="f70"/>
                                <a:pt x="f10" y="f69"/>
                                <a:pt x="f10" y="f68"/>
                              </a:cubicBezTo>
                              <a:lnTo>
                                <a:pt x="f10" y="f67"/>
                              </a:lnTo>
                              <a:cubicBezTo>
                                <a:pt x="f64" y="f66"/>
                                <a:pt x="f63" y="f65"/>
                                <a:pt x="f55" y="f65"/>
                              </a:cubicBezTo>
                              <a:close/>
                              <a:moveTo>
                                <a:pt x="f103" y="f50"/>
                              </a:moveTo>
                              <a:lnTo>
                                <a:pt x="f40" y="f50"/>
                              </a:lnTo>
                              <a:lnTo>
                                <a:pt x="f40" y="f104"/>
                              </a:lnTo>
                              <a:lnTo>
                                <a:pt x="f103" y="f104"/>
                              </a:lnTo>
                              <a:lnTo>
                                <a:pt x="f103" y="f50"/>
                              </a:lnTo>
                              <a:close/>
                              <a:moveTo>
                                <a:pt x="f103" y="f105"/>
                              </a:moveTo>
                              <a:lnTo>
                                <a:pt x="f40" y="f105"/>
                              </a:lnTo>
                              <a:lnTo>
                                <a:pt x="f40" y="f106"/>
                              </a:lnTo>
                              <a:lnTo>
                                <a:pt x="f103" y="f106"/>
                              </a:lnTo>
                              <a:lnTo>
                                <a:pt x="f103" y="f105"/>
                              </a:lnTo>
                              <a:close/>
                              <a:moveTo>
                                <a:pt x="f103" y="f107"/>
                              </a:moveTo>
                              <a:lnTo>
                                <a:pt x="f40" y="f107"/>
                              </a:lnTo>
                              <a:lnTo>
                                <a:pt x="f40" y="f108"/>
                              </a:lnTo>
                              <a:lnTo>
                                <a:pt x="f103" y="f108"/>
                              </a:lnTo>
                              <a:lnTo>
                                <a:pt x="f103" y="f107"/>
                              </a:lnTo>
                              <a:close/>
                              <a:moveTo>
                                <a:pt x="f18" y="f49"/>
                              </a:moveTo>
                              <a:lnTo>
                                <a:pt x="f109" y="f52"/>
                              </a:lnTo>
                              <a:lnTo>
                                <a:pt x="f109" y="f110"/>
                              </a:lnTo>
                              <a:lnTo>
                                <a:pt x="f18" y="f49"/>
                              </a:lnTo>
                              <a:close/>
                              <a:moveTo>
                                <a:pt x="f111" y="f104"/>
                              </a:moveTo>
                              <a:lnTo>
                                <a:pt x="f112" y="f104"/>
                              </a:lnTo>
                              <a:lnTo>
                                <a:pt x="f17" y="f113"/>
                              </a:lnTo>
                              <a:lnTo>
                                <a:pt x="f111" y="f104"/>
                              </a:lnTo>
                              <a:close/>
                              <a:moveTo>
                                <a:pt x="f111" y="f50"/>
                              </a:moveTo>
                              <a:lnTo>
                                <a:pt x="f114" y="f7"/>
                              </a:lnTo>
                              <a:lnTo>
                                <a:pt x="f115" y="f50"/>
                              </a:lnTo>
                              <a:lnTo>
                                <a:pt x="f111" y="f50"/>
                              </a:lnTo>
                              <a:close/>
                              <a:moveTo>
                                <a:pt x="f116" y="f52"/>
                              </a:moveTo>
                              <a:lnTo>
                                <a:pt x="f117" y="f49"/>
                              </a:lnTo>
                              <a:lnTo>
                                <a:pt x="f116" y="f110"/>
                              </a:lnTo>
                              <a:lnTo>
                                <a:pt x="f116" y="f52"/>
                              </a:lnTo>
                              <a:close/>
                              <a:moveTo>
                                <a:pt x="f116" y="f105"/>
                              </a:moveTo>
                              <a:lnTo>
                                <a:pt x="f109" y="f105"/>
                              </a:lnTo>
                              <a:lnTo>
                                <a:pt x="f109" y="f106"/>
                              </a:lnTo>
                              <a:lnTo>
                                <a:pt x="f116" y="f106"/>
                              </a:lnTo>
                              <a:lnTo>
                                <a:pt x="f116" y="f105"/>
                              </a:lnTo>
                              <a:close/>
                              <a:moveTo>
                                <a:pt x="f116" y="f107"/>
                              </a:moveTo>
                              <a:lnTo>
                                <a:pt x="f109" y="f107"/>
                              </a:lnTo>
                              <a:lnTo>
                                <a:pt x="f109" y="f108"/>
                              </a:lnTo>
                              <a:lnTo>
                                <a:pt x="f116" y="f108"/>
                              </a:lnTo>
                              <a:lnTo>
                                <a:pt x="f116" y="f107"/>
                              </a:lnTo>
                              <a:close/>
                              <a:moveTo>
                                <a:pt x="f104" y="f50"/>
                              </a:moveTo>
                              <a:lnTo>
                                <a:pt x="f106" y="f50"/>
                              </a:lnTo>
                              <a:lnTo>
                                <a:pt x="f106" y="f104"/>
                              </a:lnTo>
                              <a:lnTo>
                                <a:pt x="f104" y="f104"/>
                              </a:lnTo>
                              <a:lnTo>
                                <a:pt x="f104" y="f50"/>
                              </a:lnTo>
                              <a:close/>
                              <a:moveTo>
                                <a:pt x="f104" y="f105"/>
                              </a:moveTo>
                              <a:lnTo>
                                <a:pt x="f106" y="f105"/>
                              </a:lnTo>
                              <a:lnTo>
                                <a:pt x="f106" y="f106"/>
                              </a:lnTo>
                              <a:lnTo>
                                <a:pt x="f104" y="f106"/>
                              </a:lnTo>
                              <a:lnTo>
                                <a:pt x="f104" y="f105"/>
                              </a:lnTo>
                              <a:close/>
                              <a:moveTo>
                                <a:pt x="f104" y="f107"/>
                              </a:moveTo>
                              <a:lnTo>
                                <a:pt x="f106" y="f107"/>
                              </a:lnTo>
                              <a:lnTo>
                                <a:pt x="f106" y="f108"/>
                              </a:lnTo>
                              <a:lnTo>
                                <a:pt x="f104" y="f108"/>
                              </a:lnTo>
                              <a:lnTo>
                                <a:pt x="f104" y="f107"/>
                              </a:lnTo>
                              <a:close/>
                              <a:moveTo>
                                <a:pt x="f42" y="f50"/>
                              </a:moveTo>
                              <a:lnTo>
                                <a:pt x="f118" y="f50"/>
                              </a:lnTo>
                              <a:lnTo>
                                <a:pt x="f118" y="f104"/>
                              </a:lnTo>
                              <a:lnTo>
                                <a:pt x="f42" y="f104"/>
                              </a:lnTo>
                              <a:lnTo>
                                <a:pt x="f42" y="f50"/>
                              </a:lnTo>
                              <a:close/>
                              <a:moveTo>
                                <a:pt x="f42" y="f105"/>
                              </a:moveTo>
                              <a:lnTo>
                                <a:pt x="f118" y="f105"/>
                              </a:lnTo>
                              <a:lnTo>
                                <a:pt x="f118" y="f106"/>
                              </a:lnTo>
                              <a:lnTo>
                                <a:pt x="f42" y="f106"/>
                              </a:lnTo>
                              <a:lnTo>
                                <a:pt x="f42" y="f105"/>
                              </a:lnTo>
                              <a:close/>
                              <a:moveTo>
                                <a:pt x="f42" y="f107"/>
                              </a:moveTo>
                              <a:lnTo>
                                <a:pt x="f118" y="f107"/>
                              </a:lnTo>
                              <a:lnTo>
                                <a:pt x="f118" y="f108"/>
                              </a:lnTo>
                              <a:lnTo>
                                <a:pt x="f42" y="f108"/>
                              </a:lnTo>
                              <a:lnTo>
                                <a:pt x="f42" y="f107"/>
                              </a:lnTo>
                              <a:close/>
                              <a:moveTo>
                                <a:pt x="f119" y="f120"/>
                              </a:moveTo>
                              <a:lnTo>
                                <a:pt x="f121" y="f120"/>
                              </a:lnTo>
                              <a:lnTo>
                                <a:pt x="f121" y="f122"/>
                              </a:lnTo>
                              <a:cubicBezTo>
                                <a:pt x="f121" y="f123"/>
                                <a:pt x="f124" y="f125"/>
                                <a:pt x="f126" y="f125"/>
                              </a:cubicBezTo>
                              <a:cubicBezTo>
                                <a:pt x="f127" y="f125"/>
                                <a:pt x="f128" y="f123"/>
                                <a:pt x="f128" y="f122"/>
                              </a:cubicBezTo>
                              <a:lnTo>
                                <a:pt x="f128" y="f120"/>
                              </a:lnTo>
                              <a:lnTo>
                                <a:pt x="f129" y="f120"/>
                              </a:lnTo>
                              <a:lnTo>
                                <a:pt x="f129" y="f122"/>
                              </a:lnTo>
                              <a:cubicBezTo>
                                <a:pt x="f129" y="f123"/>
                                <a:pt x="f130" y="f125"/>
                                <a:pt x="f131" y="f125"/>
                              </a:cubicBezTo>
                              <a:cubicBezTo>
                                <a:pt x="f132" y="f125"/>
                                <a:pt x="f133" y="f123"/>
                                <a:pt x="f133" y="f122"/>
                              </a:cubicBezTo>
                              <a:lnTo>
                                <a:pt x="f133" y="f120"/>
                              </a:lnTo>
                              <a:lnTo>
                                <a:pt x="f134" y="f120"/>
                              </a:lnTo>
                              <a:lnTo>
                                <a:pt x="f134" y="f122"/>
                              </a:lnTo>
                              <a:cubicBezTo>
                                <a:pt x="f134" y="f123"/>
                                <a:pt x="f135" y="f125"/>
                                <a:pt x="f136" y="f125"/>
                              </a:cubicBezTo>
                              <a:cubicBezTo>
                                <a:pt x="f74" y="f125"/>
                                <a:pt x="f73" y="f123"/>
                                <a:pt x="f73" y="f122"/>
                              </a:cubicBezTo>
                              <a:lnTo>
                                <a:pt x="f73" y="f120"/>
                              </a:lnTo>
                              <a:lnTo>
                                <a:pt x="f137" y="f120"/>
                              </a:lnTo>
                              <a:lnTo>
                                <a:pt x="f137" y="f122"/>
                              </a:lnTo>
                              <a:cubicBezTo>
                                <a:pt x="f137" y="f123"/>
                                <a:pt x="f138" y="f125"/>
                                <a:pt x="f139" y="f125"/>
                              </a:cubicBezTo>
                              <a:cubicBezTo>
                                <a:pt x="f105" y="f125"/>
                                <a:pt x="f140" y="f123"/>
                                <a:pt x="f140" y="f122"/>
                              </a:cubicBezTo>
                              <a:lnTo>
                                <a:pt x="f140" y="f120"/>
                              </a:lnTo>
                              <a:lnTo>
                                <a:pt x="f141" y="f120"/>
                              </a:lnTo>
                              <a:lnTo>
                                <a:pt x="f141" y="f122"/>
                              </a:lnTo>
                              <a:cubicBezTo>
                                <a:pt x="f141" y="f123"/>
                                <a:pt x="f142" y="f125"/>
                                <a:pt x="f143" y="f125"/>
                              </a:cubicBezTo>
                              <a:cubicBezTo>
                                <a:pt x="f118" y="f125"/>
                                <a:pt x="f48" y="f123"/>
                                <a:pt x="f48" y="f122"/>
                              </a:cubicBezTo>
                              <a:lnTo>
                                <a:pt x="f48" y="f120"/>
                              </a:lnTo>
                              <a:lnTo>
                                <a:pt x="f144" y="f120"/>
                              </a:lnTo>
                              <a:lnTo>
                                <a:pt x="f144" y="f122"/>
                              </a:lnTo>
                              <a:cubicBezTo>
                                <a:pt x="f144" y="f123"/>
                                <a:pt x="f52" y="f125"/>
                                <a:pt x="f145" y="f125"/>
                              </a:cubicBezTo>
                              <a:cubicBezTo>
                                <a:pt x="f146" y="f125"/>
                                <a:pt x="f147" y="f123"/>
                                <a:pt x="f147" y="f122"/>
                              </a:cubicBezTo>
                              <a:lnTo>
                                <a:pt x="f147" y="f120"/>
                              </a:lnTo>
                              <a:lnTo>
                                <a:pt x="f53" y="f120"/>
                              </a:lnTo>
                              <a:lnTo>
                                <a:pt x="f53" y="f148"/>
                              </a:lnTo>
                              <a:lnTo>
                                <a:pt x="f149" y="f148"/>
                              </a:lnTo>
                              <a:lnTo>
                                <a:pt x="f149" y="f120"/>
                              </a:lnTo>
                              <a:lnTo>
                                <a:pt x="f119" y="f120"/>
                              </a:lnTo>
                              <a:close/>
                              <a:moveTo>
                                <a:pt x="f119" y="f108"/>
                              </a:moveTo>
                              <a:lnTo>
                                <a:pt x="f8" y="f108"/>
                              </a:lnTo>
                              <a:lnTo>
                                <a:pt x="f8" y="f107"/>
                              </a:lnTo>
                              <a:lnTo>
                                <a:pt x="f119" y="f107"/>
                              </a:lnTo>
                              <a:lnTo>
                                <a:pt x="f119" y="f108"/>
                              </a:lnTo>
                              <a:close/>
                              <a:moveTo>
                                <a:pt x="f119" y="f106"/>
                              </a:moveTo>
                              <a:lnTo>
                                <a:pt x="f8" y="f106"/>
                              </a:lnTo>
                              <a:lnTo>
                                <a:pt x="f8" y="f105"/>
                              </a:lnTo>
                              <a:lnTo>
                                <a:pt x="f119" y="f105"/>
                              </a:lnTo>
                              <a:lnTo>
                                <a:pt x="f119" y="f106"/>
                              </a:lnTo>
                              <a:close/>
                              <a:moveTo>
                                <a:pt x="f119" y="f104"/>
                              </a:moveTo>
                              <a:lnTo>
                                <a:pt x="f8" y="f104"/>
                              </a:lnTo>
                              <a:lnTo>
                                <a:pt x="f8" y="f50"/>
                              </a:lnTo>
                              <a:lnTo>
                                <a:pt x="f119" y="f50"/>
                              </a:lnTo>
                              <a:lnTo>
                                <a:pt x="f119" y="f1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497D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wpg:wgp>
                </a:graphicData>
              </a:graphic>
            </wp:anchor>
          </w:drawing>
        </mc:Choice>
        <mc:Fallback>
          <w:pict>
            <v:group w14:anchorId="2B86D11C" id="Groep 6" o:spid="_x0000_s1026" style="position:absolute;margin-left:.85pt;margin-top:-440.3pt;width:539.35pt;height:1208.05pt;z-index:-251657216;mso-position-horizontal-relative:margin" coordorigin="-42,21744" coordsize="68541,1316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">
              <v:rect id="Rechthoek 17" o:spid="_x0000_s1027" style="position:absolute;top:148756;width:67794;height:4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" fillcolor="#f2f2f2" stroked="f">
                <v:textbox inset="0,0,0,0"/>
              </v:rect>
              <v:rect id="Rechthoek 5" o:spid="_x0000_s1028" style="position:absolute;top:28297;width:68498;height:18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" fillcolor="#1f497d" stroked="f">
                <v:fill color2="#558ed5" angle="90" focus="100%" type="gradient">
                  <o:fill v:ext="view" type="gradientUnscaled"/>
                </v:fill>
                <v:textbox inset="0,0,0,0"/>
              </v:rect>
              <v:rect id="Rechthoek" o:spid="_x0000_s1029" style="position:absolute;top:148559;width:67807;height: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" fillcolor="#1f497d" stroked="f">
                <v:textbox inset="0,0,0,0"/>
              </v:rect>
              <v:group id="Groep 2" o:spid="_x0000_s1030" style="position:absolute;top:46449;width:68498;height:87281" coordsize="68498,87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">
                <v:group id="Groep 1" o:spid="_x0000_s1031" style="position:absolute;width:68498;height:87280" coordsize="68498,87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">
                  <v:rect id="Rechthoek" o:spid="_x0000_s1032" style="position:absolute;left:730;width:67768;height:87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" fillcolor="#333a56" stroked="f">
                    <v:fill opacity="13107f"/>
                    <v:textbox inset="0,0,0,0"/>
                  </v:rect>
                  <v:rect id="Rechthoek" o:spid="_x0000_s1033" style="position:absolute;top:181;width:67805;height:863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" strokecolor="#1f497d" strokeweight=".35281mm">
                    <v:stroke opacity="19789f"/>
                    <v:textbox inset="0,0,0,0"/>
                  </v:rect>
                </v:group>
                <v:rect id="Rechthoek" o:spid="_x0000_s1034" style="position:absolute;width:67805;height: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" fillcolor="#1f497d" stroked="f">
                  <v:textbox inset="0,0,0,0"/>
                </v:rect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Afbeelding 11" o:spid="_x0000_s1035" type="#_x0000_t75" alt="decoratieve afbeelding van lijnen in de vorm van pijlen" style="position:absolute;left:21702;width:24972;height:68460;rotation:58982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">
                <v:imagedata r:id="rId2" o:title="decoratieve afbeelding van lijnen in de vorm van pijlen" croptop="672f" cropright="46389f"/>
              </v:shape>
              <v:shape id="Ronde hoek zelfde zijde rechthoek 14" o:spid="_x0000_s1036" style="position:absolute;left:2719;top:28297;width:8851;height:10668;rotation:11796470fd;visibility:visible;mso-wrap-style:square;v-text-anchor:top" coordsize="885760,87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" path="m145333,l740427,v80265,,145333,65067,145333,145333l885760,871980,,871980,,145333c,65067,65067,,145332,r1,xe" stroked="f">
                <v:path arrowok="t" o:connecttype="custom" o:connectlocs="442565,0;885130,533415;442565,1066830;0,533415;442565,0;885130,533415;442565,1066830;0,533415" o:connectangles="270,0,90,180,270,0,90,180" textboxrect="42567,42567,843193,871980"/>
              </v:shape>
              <v:shape id="AutoShape 5" o:spid="_x0000_s1037" style="position:absolute;left:4459;top:30464;width:5076;height:6322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" path="m17388,5022l11826,1350v,-108,54,-162,54,-270c11880,486,11394,,10800,,10206,,9720,486,9720,1080v,108,,162,54,270l4212,5022,,5022,,21600r21600,l21600,5022r-4212,xm10800,702v216,,378,162,378,378c11178,1296,11016,1458,10800,1458v-216,,-378,-162,-378,-378c10422,864,10584,702,10800,702xm10152,1944v378,270,918,270,1296,l16092,5022r-10584,l10152,1944xm20844,20898r-20142,l702,5778r20142,l20844,20898xm16524,19440r-4698,c11610,19440,11448,19602,11448,19818v,216,162,378,378,378l16524,20196v216,,378,-162,378,-378c16902,19602,16740,19440,16524,19440xm19440,19440r-1458,c17766,19440,17604,19602,17604,19818v,216,162,378,378,378l19440,20196v216,,378,-162,378,-378c19764,19602,19602,19440,19440,19440xm1782,20142r2160,c4158,20142,4320,19980,4320,19764v,-216,-162,-378,-378,-378l1782,19386v-216,,-378,162,-378,378c1404,19980,1566,20142,1782,20142xm1782,18738r17982,c19980,18738,20142,18576,20142,18360r,-10800c20142,7344,19980,7182,19764,7182r-1836,l17928,6804v,-216,-162,-378,-378,-378c17334,6426,17172,6588,17172,6804r,378l16470,7182r,-378c16470,6588,16308,6426,16092,6426v-216,,-378,162,-378,378l15714,7182r-702,l15012,6804v,-216,-162,-378,-378,-378c14418,6426,14256,6588,14256,6804r,378l6480,7182r,-378c6480,6588,6318,6426,6102,6426v-216,,-378,162,-378,378l5724,7182r-702,l5022,6804v,-216,-162,-378,-378,-378c4428,6426,4266,6588,4266,6804r,378l3618,7182r,-378c3618,6588,3456,6426,3240,6426v-216,,-378,162,-378,378l2862,7182r-1134,c1512,7182,1350,7344,1350,7560r,10800c1404,18576,1566,18738,1782,18738xm8640,17982r-2862,l5778,15822r2862,l8640,17982xm8640,15120r-2862,l5778,12960r2862,l8640,15120xm8640,12258r-2862,l5778,10098r2862,l8640,12258xm10206,16902r-864,702l9342,16200r864,702xm9990,15822r1566,l10800,16416r-810,-594xm9990,17982r756,-594l11502,17982r-1512,xm12204,17604r-864,-702l12204,16200r,1404xm12204,15120r-2862,l9342,12960r2862,l12204,15120xm12204,12258r-2862,l9342,10098r2862,l12204,12258xm15822,17982r-2862,l12960,15822r2862,l15822,17982xm15822,15120r-2862,l12960,12960r2862,l15822,15120xm15822,12258r-2862,l12960,10098r2862,l15822,12258xm19440,17982r-2862,l16578,15822r2862,l19440,17982xm19440,15120r-2862,l16578,12960r2862,l19440,15120xm19440,12258r-2862,l16578,10098r2862,l19440,12258xm2160,7938r756,l2916,8316v,216,162,378,378,378c3510,8694,3672,8532,3672,8316r,-378l4374,7938r,378c4374,8532,4536,8694,4752,8694v216,,378,-162,378,-378l5130,7938r702,l5832,8316v,216,162,378,378,378c6426,8694,6588,8532,6588,8316r,-378l14526,7938r,378c14526,8532,14688,8694,14904,8694v216,,378,-162,378,-378l15282,7938r702,l15984,8316v,216,162,378,378,378c16578,8694,16740,8532,16740,8316r,-378l17442,7938r,378c17442,8532,17604,8694,17820,8694v216,,378,-162,378,-378l18198,7938r1458,l19656,9396r-17280,l2376,7938r-216,xm2160,10098r2862,l5022,12258r-2862,l2160,10098xm2160,12960r2862,l5022,15120r-2862,l2160,12960xm2160,15822r2862,l5022,17982r-2862,l2160,15822xe" fillcolor="#1f497d" stroked="f">
                <v:path arrowok="t" o:connecttype="custom" o:connectlocs="253837,0;507674,316136;253837,632271;0,316136;5969494,0;11938965,7562781;5969494,15125532;0,7562781;5969471,7562781;5969471,7562781;5969471,7562781;5969471,7562781" o:connectangles="270,0,90,180,270,0,90,180,0,90,180,270" textboxrect="0,0,21600,21600"/>
              </v:shape>
              <w10:wrap anchorx="margin"/>
            </v:group>
          </w:pict>
        </mc:Fallback>
      </mc:AlternateContent>
    </w:r>
    <w:r>
      <w:rPr>
        <w:noProof/>
        <w:lang w:eastAsia="nl-NL"/>
      </w:rPr>
      <w:drawing>
        <wp:inline distT="0" distB="0" distL="0" distR="0" wp14:anchorId="157AD13C" wp14:editId="23B99B6D">
          <wp:extent cx="2091113" cy="460162"/>
          <wp:effectExtent l="0" t="0" r="4387" b="0"/>
          <wp:docPr id="1228726631" name="Afbeelding 1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091113" cy="460162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20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useWord2013TrackBottomHyphenation" w:uri="http://schemas.microsoft.com/office/word" w:val="1"/>
  </w:compat>
  <w:rsids>
    <w:rsidRoot w:val="00F87F2C"/>
    <w:rsid w:val="000769D9"/>
    <w:rsid w:val="003C5A96"/>
    <w:rsid w:val="008B4FCF"/>
    <w:rsid w:val="00B14558"/>
    <w:rsid w:val="00C43E67"/>
    <w:rsid w:val="00F46F25"/>
    <w:rsid w:val="00F87F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A8DA45"/>
  <w15:docId w15:val="{05C9EFF7-364A-4AB2-88C0-924122D825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Franklin Gothic Book" w:eastAsia="MS Mincho" w:hAnsi="Franklin Gothic Book" w:cs="Times New Roman"/>
        <w:lang w:val="nl-NL" w:eastAsia="en-US" w:bidi="ar-SA"/>
      </w:rPr>
    </w:rPrDefault>
    <w:pPrDefault>
      <w:pPr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pPr>
      <w:suppressAutoHyphens/>
    </w:pPr>
    <w:rPr>
      <w:sz w:val="24"/>
      <w:szCs w:val="24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pPr>
      <w:tabs>
        <w:tab w:val="center" w:pos="4680"/>
        <w:tab w:val="right" w:pos="9360"/>
      </w:tabs>
    </w:pPr>
  </w:style>
  <w:style w:type="character" w:customStyle="1" w:styleId="KoptekstChar">
    <w:name w:val="Koptekst Char"/>
    <w:basedOn w:val="Standaardalinea-lettertype"/>
  </w:style>
  <w:style w:type="paragraph" w:styleId="Voettekst">
    <w:name w:val="footer"/>
    <w:basedOn w:val="Standaard"/>
    <w:pPr>
      <w:tabs>
        <w:tab w:val="center" w:pos="4680"/>
        <w:tab w:val="right" w:pos="9360"/>
      </w:tabs>
    </w:pPr>
  </w:style>
  <w:style w:type="character" w:customStyle="1" w:styleId="VoettekstChar">
    <w:name w:val="Voettekst Char"/>
    <w:basedOn w:val="Standaardalinea-lettertype"/>
  </w:style>
  <w:style w:type="paragraph" w:styleId="Titel">
    <w:name w:val="Title"/>
    <w:basedOn w:val="Standaard"/>
    <w:next w:val="Standaard"/>
    <w:uiPriority w:val="10"/>
    <w:qFormat/>
    <w:pPr>
      <w:contextualSpacing/>
      <w:jc w:val="center"/>
    </w:pPr>
    <w:rPr>
      <w:rFonts w:ascii="Constantia" w:eastAsia="Times New Roman" w:hAnsi="Constantia"/>
      <w:b/>
      <w:color w:val="FFFFFF"/>
      <w:spacing w:val="-10"/>
      <w:kern w:val="3"/>
      <w:sz w:val="32"/>
      <w:szCs w:val="56"/>
    </w:rPr>
  </w:style>
  <w:style w:type="character" w:customStyle="1" w:styleId="TitelChar">
    <w:name w:val="Titel Char"/>
    <w:rPr>
      <w:rFonts w:ascii="Constantia" w:eastAsia="Times New Roman" w:hAnsi="Constantia"/>
      <w:b/>
      <w:color w:val="FFFFFF"/>
      <w:spacing w:val="-10"/>
      <w:kern w:val="3"/>
      <w:sz w:val="32"/>
      <w:szCs w:val="56"/>
    </w:rPr>
  </w:style>
  <w:style w:type="paragraph" w:styleId="Normaalweb">
    <w:name w:val="Normal (Web)"/>
    <w:basedOn w:val="Standaard"/>
    <w:pPr>
      <w:spacing w:before="100" w:after="100"/>
    </w:pPr>
    <w:rPr>
      <w:rFonts w:ascii="Times New Roman" w:eastAsia="Times New Roman" w:hAnsi="Times New Roman"/>
    </w:rPr>
  </w:style>
  <w:style w:type="paragraph" w:customStyle="1" w:styleId="Tekst">
    <w:name w:val="Tekst"/>
    <w:basedOn w:val="Standaard"/>
    <w:next w:val="Standaard"/>
    <w:pPr>
      <w:spacing w:after="240"/>
    </w:pPr>
    <w:rPr>
      <w:color w:val="000000"/>
      <w:sz w:val="22"/>
    </w:rPr>
  </w:style>
  <w:style w:type="paragraph" w:customStyle="1" w:styleId="Blauwetekst">
    <w:name w:val="Blauwe tekst"/>
    <w:basedOn w:val="Standaard"/>
    <w:pPr>
      <w:spacing w:after="120"/>
    </w:pPr>
    <w:rPr>
      <w:color w:val="1F497D"/>
      <w:sz w:val="22"/>
    </w:rPr>
  </w:style>
  <w:style w:type="paragraph" w:customStyle="1" w:styleId="Contactpersonen">
    <w:name w:val="Contactpersonen"/>
    <w:basedOn w:val="Standaard"/>
    <w:pPr>
      <w:jc w:val="center"/>
    </w:pPr>
    <w:rPr>
      <w:color w:val="1F497D"/>
      <w:sz w:val="20"/>
      <w:szCs w:val="20"/>
    </w:rPr>
  </w:style>
  <w:style w:type="character" w:styleId="Tekstvantijdelijkeaanduiding">
    <w:name w:val="Placeholder Text"/>
    <w:rPr>
      <w:color w:val="808080"/>
    </w:rPr>
  </w:style>
  <w:style w:type="paragraph" w:customStyle="1" w:styleId="Vettetekst">
    <w:name w:val="Vette tekst"/>
    <w:basedOn w:val="Tekst"/>
    <w:rPr>
      <w:b/>
      <w:bCs/>
      <w:sz w:val="24"/>
    </w:rPr>
  </w:style>
  <w:style w:type="paragraph" w:customStyle="1" w:styleId="Blauwe">
    <w:name w:val="Blauwe"/>
    <w:basedOn w:val="Blauwetekst"/>
    <w:rPr>
      <w:b/>
      <w:bCs/>
      <w:sz w:val="24"/>
    </w:rPr>
  </w:style>
  <w:style w:type="paragraph" w:customStyle="1" w:styleId="Notities">
    <w:name w:val="Notities"/>
    <w:basedOn w:val="Blauwetekst"/>
    <w:rPr>
      <w:i/>
      <w:iCs/>
      <w:sz w:val="20"/>
    </w:rPr>
  </w:style>
  <w:style w:type="paragraph" w:customStyle="1" w:styleId="Kleinetekst">
    <w:name w:val="Kleine tekst"/>
    <w:basedOn w:val="Standaard"/>
    <w:pPr>
      <w:spacing w:after="120"/>
    </w:pPr>
    <w:rPr>
      <w:sz w:val="18"/>
    </w:rPr>
  </w:style>
  <w:style w:type="paragraph" w:customStyle="1" w:styleId="Legendatekst">
    <w:name w:val="Legendatekst"/>
    <w:basedOn w:val="Kleinetekst"/>
  </w:style>
  <w:style w:type="paragraph" w:styleId="Ballontekst">
    <w:name w:val="Balloon Text"/>
    <w:basedOn w:val="Standaard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Inhoudskalender%20voor%20kleine%20bedrijven" TargetMode="Externa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Inhoudskalender%20voor%20kleine%20bedrijven</Template>
  <TotalTime>8</TotalTime>
  <Pages>1</Pages>
  <Words>137</Words>
  <Characters>756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Gebruiker</dc:creator>
  <cp:lastModifiedBy>debbie ten Cate</cp:lastModifiedBy>
  <cp:revision>2</cp:revision>
  <dcterms:created xsi:type="dcterms:W3CDTF">2025-02-18T14:12:00Z</dcterms:created>
  <dcterms:modified xsi:type="dcterms:W3CDTF">2025-02-18T14:12:00Z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